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1E" w:rsidRDefault="00EC319A" w:rsidP="00F0541E">
      <w:pPr>
        <w:rPr>
          <w:noProof/>
          <w:sz w:val="20"/>
          <w:szCs w:val="20"/>
        </w:rPr>
      </w:pPr>
      <w:bookmarkStart w:id="0" w:name="_GoBack"/>
      <w:bookmarkEnd w:id="0"/>
      <w:r>
        <w:rPr>
          <w:noProof/>
          <w:sz w:val="20"/>
          <w:szCs w:val="20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-1428750</wp:posOffset>
            </wp:positionH>
            <wp:positionV relativeFrom="paragraph">
              <wp:posOffset>-925830</wp:posOffset>
            </wp:positionV>
            <wp:extent cx="6660515" cy="9601200"/>
            <wp:effectExtent l="19050" t="0" r="6985" b="0"/>
            <wp:wrapNone/>
            <wp:docPr id="3" name="Picture 3" descr="MemorandumZadnji_OI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emorandumZadnji_OI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96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50C6C">
        <w:rPr>
          <w:noProof/>
          <w:sz w:val="20"/>
          <w:szCs w:val="20"/>
        </w:rPr>
        <w:t xml:space="preserve"> </w:t>
      </w:r>
    </w:p>
    <w:p w:rsidR="006E1906" w:rsidRPr="00102655" w:rsidRDefault="00911464" w:rsidP="00CB4A66">
      <w:pPr>
        <w:jc w:val="center"/>
        <w:rPr>
          <w:noProof/>
        </w:rPr>
      </w:pPr>
      <w:r>
        <w:rPr>
          <w:noProof/>
        </w:rPr>
        <w:t xml:space="preserve">ZAKLJUČCI  </w:t>
      </w:r>
      <w:r w:rsidR="00895A69">
        <w:rPr>
          <w:noProof/>
        </w:rPr>
        <w:t>I</w:t>
      </w:r>
      <w:r w:rsidR="00050C6C">
        <w:rPr>
          <w:noProof/>
        </w:rPr>
        <w:t>I</w:t>
      </w:r>
      <w:r w:rsidR="00CA44A2">
        <w:rPr>
          <w:noProof/>
        </w:rPr>
        <w:t>I</w:t>
      </w:r>
      <w:r w:rsidR="00102655" w:rsidRPr="00102655">
        <w:rPr>
          <w:noProof/>
        </w:rPr>
        <w:t>. SJEDNICE ŠKOLSKOG ODBORA</w:t>
      </w:r>
    </w:p>
    <w:p w:rsidR="00102655" w:rsidRPr="00102655" w:rsidRDefault="00CA44A2" w:rsidP="00CB4A66">
      <w:pPr>
        <w:jc w:val="center"/>
        <w:rPr>
          <w:noProof/>
        </w:rPr>
      </w:pPr>
      <w:r>
        <w:rPr>
          <w:noProof/>
        </w:rPr>
        <w:t>Zadar, 30. studenog</w:t>
      </w:r>
      <w:r w:rsidR="00DA4E9B">
        <w:rPr>
          <w:noProof/>
        </w:rPr>
        <w:t xml:space="preserve"> 2021</w:t>
      </w:r>
      <w:r w:rsidR="00102655" w:rsidRPr="00102655">
        <w:rPr>
          <w:noProof/>
        </w:rPr>
        <w:t>. godine</w:t>
      </w:r>
    </w:p>
    <w:p w:rsidR="00102655" w:rsidRPr="006C27E0" w:rsidRDefault="00102655" w:rsidP="00CB4A66">
      <w:pPr>
        <w:jc w:val="center"/>
        <w:rPr>
          <w:b/>
          <w:noProof/>
          <w:sz w:val="32"/>
          <w:szCs w:val="32"/>
        </w:rPr>
      </w:pPr>
    </w:p>
    <w:p w:rsidR="00815D1A" w:rsidRDefault="00102655" w:rsidP="00102655">
      <w:pPr>
        <w:tabs>
          <w:tab w:val="left" w:pos="1950"/>
        </w:tabs>
        <w:rPr>
          <w:noProof/>
          <w:sz w:val="20"/>
          <w:szCs w:val="20"/>
        </w:rPr>
      </w:pPr>
      <w:r>
        <w:rPr>
          <w:noProof/>
          <w:sz w:val="20"/>
          <w:szCs w:val="20"/>
        </w:rPr>
        <w:t>DNEVNI RED:</w:t>
      </w:r>
    </w:p>
    <w:p w:rsidR="00FC2E24" w:rsidRDefault="00FC2E24" w:rsidP="003C603B">
      <w:pPr>
        <w:tabs>
          <w:tab w:val="left" w:pos="1440"/>
        </w:tabs>
        <w:rPr>
          <w:noProof/>
        </w:rPr>
      </w:pPr>
    </w:p>
    <w:p w:rsidR="00CA44A2" w:rsidRPr="00CA44A2" w:rsidRDefault="00CA44A2" w:rsidP="00CA44A2">
      <w:pPr>
        <w:widowControl w:val="0"/>
        <w:numPr>
          <w:ilvl w:val="0"/>
          <w:numId w:val="48"/>
        </w:numPr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  <w:r w:rsidRPr="00CA44A2">
        <w:rPr>
          <w:kern w:val="28"/>
          <w:sz w:val="22"/>
          <w:szCs w:val="22"/>
        </w:rPr>
        <w:t>Usvajanje Zapisnika s 2.  sjednice ŠO</w:t>
      </w:r>
    </w:p>
    <w:p w:rsidR="00CA44A2" w:rsidRPr="00CA44A2" w:rsidRDefault="00CA44A2" w:rsidP="00CA44A2">
      <w:pPr>
        <w:widowControl w:val="0"/>
        <w:numPr>
          <w:ilvl w:val="0"/>
          <w:numId w:val="48"/>
        </w:numPr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  <w:r w:rsidRPr="00CA44A2">
        <w:rPr>
          <w:kern w:val="28"/>
          <w:sz w:val="22"/>
          <w:szCs w:val="22"/>
        </w:rPr>
        <w:t>Financijski plan za razdoblje od 2022.-2024. godine  s obrazloženjem</w:t>
      </w:r>
    </w:p>
    <w:p w:rsidR="00CA44A2" w:rsidRPr="00CA44A2" w:rsidRDefault="00CA44A2" w:rsidP="00CA44A2">
      <w:pPr>
        <w:widowControl w:val="0"/>
        <w:numPr>
          <w:ilvl w:val="0"/>
          <w:numId w:val="48"/>
        </w:numPr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  <w:r w:rsidRPr="00CA44A2">
        <w:rPr>
          <w:kern w:val="28"/>
          <w:sz w:val="22"/>
          <w:szCs w:val="22"/>
        </w:rPr>
        <w:t>Plan nabave za 2022. godinu</w:t>
      </w:r>
    </w:p>
    <w:p w:rsidR="00CA44A2" w:rsidRPr="00CA44A2" w:rsidRDefault="00CA44A2" w:rsidP="00CA44A2">
      <w:pPr>
        <w:widowControl w:val="0"/>
        <w:numPr>
          <w:ilvl w:val="0"/>
          <w:numId w:val="48"/>
        </w:numPr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  <w:r w:rsidRPr="00CA44A2">
        <w:rPr>
          <w:kern w:val="28"/>
          <w:sz w:val="22"/>
          <w:szCs w:val="22"/>
        </w:rPr>
        <w:t>Pravila za upravljanje arhivskim i dokumentarnim gradivom Glazbene škole Blagoje Bersa Zadar  i Popis arhivskog i dokumentarnog gradiva s rokovima čuvanja</w:t>
      </w:r>
    </w:p>
    <w:p w:rsidR="00CA44A2" w:rsidRPr="00CA44A2" w:rsidRDefault="00CA44A2" w:rsidP="00CA44A2">
      <w:pPr>
        <w:widowControl w:val="0"/>
        <w:numPr>
          <w:ilvl w:val="0"/>
          <w:numId w:val="48"/>
        </w:numPr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  <w:r w:rsidRPr="00CA44A2">
        <w:rPr>
          <w:color w:val="000000"/>
          <w:kern w:val="28"/>
          <w:sz w:val="22"/>
          <w:szCs w:val="22"/>
        </w:rPr>
        <w:t>Suglasnost za zasnivanje radnog odnosa po provedenom natječaju:</w:t>
      </w:r>
    </w:p>
    <w:p w:rsidR="00CA44A2" w:rsidRPr="00CA44A2" w:rsidRDefault="00CA44A2" w:rsidP="00CA44A2">
      <w:pPr>
        <w:pStyle w:val="ListParagraph"/>
        <w:ind w:left="360"/>
        <w:jc w:val="both"/>
        <w:rPr>
          <w:noProof/>
          <w:sz w:val="22"/>
          <w:szCs w:val="22"/>
        </w:rPr>
      </w:pPr>
      <w:r w:rsidRPr="00CA44A2">
        <w:rPr>
          <w:noProof/>
          <w:sz w:val="22"/>
          <w:szCs w:val="22"/>
        </w:rPr>
        <w:t xml:space="preserve">       nastavnik/ca udaraljki – VSS, 1 izvršitelj, na neodređeno nepuno radno vrijeme – 12    </w:t>
      </w:r>
    </w:p>
    <w:p w:rsidR="00CA44A2" w:rsidRPr="00CA44A2" w:rsidRDefault="00CA44A2" w:rsidP="00CA44A2">
      <w:pPr>
        <w:pStyle w:val="ListParagraph"/>
        <w:ind w:left="360"/>
        <w:jc w:val="both"/>
        <w:rPr>
          <w:noProof/>
          <w:sz w:val="22"/>
          <w:szCs w:val="22"/>
        </w:rPr>
      </w:pPr>
      <w:r w:rsidRPr="00CA44A2">
        <w:rPr>
          <w:noProof/>
          <w:sz w:val="22"/>
          <w:szCs w:val="22"/>
        </w:rPr>
        <w:t xml:space="preserve">       sati nastave tjedno, ostalo pripadajuća količina ukupnog radnog vremena  ( 12/22 ), </w:t>
      </w:r>
    </w:p>
    <w:p w:rsidR="00CA44A2" w:rsidRPr="00CA44A2" w:rsidRDefault="00CA44A2" w:rsidP="00CA44A2">
      <w:pPr>
        <w:pStyle w:val="ListParagraph"/>
        <w:ind w:left="360"/>
        <w:jc w:val="both"/>
        <w:rPr>
          <w:noProof/>
          <w:sz w:val="22"/>
          <w:szCs w:val="22"/>
        </w:rPr>
      </w:pPr>
      <w:r w:rsidRPr="00CA44A2">
        <w:rPr>
          <w:noProof/>
          <w:sz w:val="22"/>
          <w:szCs w:val="22"/>
        </w:rPr>
        <w:t xml:space="preserve">       probni rad 6 mjeseci</w:t>
      </w:r>
    </w:p>
    <w:p w:rsidR="00CA44A2" w:rsidRPr="00CA44A2" w:rsidRDefault="00CA44A2" w:rsidP="00CA44A2">
      <w:pPr>
        <w:widowControl w:val="0"/>
        <w:overflowPunct w:val="0"/>
        <w:autoSpaceDE w:val="0"/>
        <w:autoSpaceDN w:val="0"/>
        <w:adjustRightInd w:val="0"/>
        <w:ind w:left="360"/>
        <w:rPr>
          <w:kern w:val="28"/>
          <w:sz w:val="22"/>
          <w:szCs w:val="22"/>
        </w:rPr>
      </w:pPr>
      <w:r w:rsidRPr="00CA44A2">
        <w:rPr>
          <w:kern w:val="28"/>
          <w:sz w:val="22"/>
          <w:szCs w:val="22"/>
        </w:rPr>
        <w:t>6.    Molbe učenika</w:t>
      </w:r>
    </w:p>
    <w:p w:rsidR="00CA44A2" w:rsidRPr="00CA44A2" w:rsidRDefault="00CA44A2" w:rsidP="00CA44A2">
      <w:pPr>
        <w:widowControl w:val="0"/>
        <w:overflowPunct w:val="0"/>
        <w:autoSpaceDE w:val="0"/>
        <w:autoSpaceDN w:val="0"/>
        <w:adjustRightInd w:val="0"/>
        <w:ind w:left="360"/>
        <w:rPr>
          <w:noProof/>
          <w:sz w:val="22"/>
          <w:szCs w:val="22"/>
        </w:rPr>
      </w:pPr>
      <w:r w:rsidRPr="00CA44A2">
        <w:rPr>
          <w:noProof/>
          <w:sz w:val="22"/>
          <w:szCs w:val="22"/>
        </w:rPr>
        <w:t>7.    Razno.</w:t>
      </w:r>
    </w:p>
    <w:p w:rsidR="00050C6C" w:rsidRDefault="00050C6C" w:rsidP="00050C6C">
      <w:pPr>
        <w:widowControl w:val="0"/>
        <w:overflowPunct w:val="0"/>
        <w:autoSpaceDE w:val="0"/>
        <w:autoSpaceDN w:val="0"/>
        <w:adjustRightInd w:val="0"/>
        <w:ind w:left="360"/>
        <w:rPr>
          <w:noProof/>
          <w:sz w:val="22"/>
          <w:szCs w:val="22"/>
        </w:rPr>
      </w:pPr>
    </w:p>
    <w:p w:rsidR="00DA4E9B" w:rsidRDefault="00DA4E9B" w:rsidP="003C603B">
      <w:pPr>
        <w:tabs>
          <w:tab w:val="left" w:pos="1440"/>
        </w:tabs>
        <w:rPr>
          <w:noProof/>
        </w:rPr>
      </w:pPr>
    </w:p>
    <w:p w:rsidR="00050C6C" w:rsidRPr="00026A48" w:rsidRDefault="00050C6C" w:rsidP="00050C6C">
      <w:pPr>
        <w:ind w:firstLine="360"/>
        <w:jc w:val="both"/>
        <w:rPr>
          <w:noProof/>
          <w:sz w:val="22"/>
          <w:szCs w:val="22"/>
        </w:rPr>
      </w:pPr>
      <w:r w:rsidRPr="00026A48">
        <w:rPr>
          <w:b/>
          <w:noProof/>
          <w:sz w:val="22"/>
          <w:szCs w:val="22"/>
        </w:rPr>
        <w:t>Ad 1.</w:t>
      </w:r>
      <w:r w:rsidRPr="00026A48">
        <w:rPr>
          <w:noProof/>
          <w:sz w:val="22"/>
          <w:szCs w:val="22"/>
        </w:rPr>
        <w:t xml:space="preserve"> Jednoglasnom odlukom svih nazočnih članova:</w:t>
      </w:r>
    </w:p>
    <w:p w:rsidR="00050C6C" w:rsidRPr="00026A48" w:rsidRDefault="00050C6C" w:rsidP="00050C6C">
      <w:pPr>
        <w:pStyle w:val="ListParagraph"/>
        <w:numPr>
          <w:ilvl w:val="0"/>
          <w:numId w:val="43"/>
        </w:numPr>
        <w:jc w:val="both"/>
        <w:rPr>
          <w:noProof/>
          <w:sz w:val="22"/>
          <w:szCs w:val="22"/>
        </w:rPr>
      </w:pPr>
      <w:r w:rsidRPr="00026A48">
        <w:rPr>
          <w:noProof/>
          <w:sz w:val="22"/>
          <w:szCs w:val="22"/>
        </w:rPr>
        <w:t xml:space="preserve">usvaja se zapisnik </w:t>
      </w:r>
      <w:r w:rsidR="00CA44A2">
        <w:rPr>
          <w:noProof/>
          <w:sz w:val="22"/>
          <w:szCs w:val="22"/>
        </w:rPr>
        <w:t>II</w:t>
      </w:r>
      <w:r w:rsidRPr="00026A48">
        <w:rPr>
          <w:noProof/>
          <w:sz w:val="22"/>
          <w:szCs w:val="22"/>
        </w:rPr>
        <w:t xml:space="preserve">. sjednice. </w:t>
      </w:r>
    </w:p>
    <w:p w:rsidR="009C5CCB" w:rsidRDefault="009C5CCB" w:rsidP="00303D62">
      <w:pPr>
        <w:jc w:val="both"/>
        <w:rPr>
          <w:b/>
          <w:noProof/>
          <w:szCs w:val="20"/>
        </w:rPr>
      </w:pPr>
    </w:p>
    <w:p w:rsidR="00050C6C" w:rsidRDefault="00050C6C" w:rsidP="00050C6C">
      <w:pPr>
        <w:ind w:firstLine="360"/>
        <w:jc w:val="both"/>
        <w:rPr>
          <w:noProof/>
          <w:sz w:val="22"/>
          <w:szCs w:val="22"/>
        </w:rPr>
      </w:pPr>
      <w:r>
        <w:rPr>
          <w:b/>
          <w:noProof/>
          <w:sz w:val="22"/>
          <w:szCs w:val="22"/>
        </w:rPr>
        <w:t>Ad 2</w:t>
      </w:r>
      <w:r w:rsidRPr="001224CD">
        <w:rPr>
          <w:b/>
          <w:noProof/>
          <w:sz w:val="22"/>
          <w:szCs w:val="22"/>
        </w:rPr>
        <w:t>.</w:t>
      </w:r>
      <w:r w:rsidRPr="001224CD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>Jednoglasnom odlukom svih nazočnih članova donosi se:</w:t>
      </w:r>
    </w:p>
    <w:p w:rsidR="00CA44A2" w:rsidRPr="00CA44A2" w:rsidRDefault="00CA44A2" w:rsidP="00CA44A2">
      <w:pPr>
        <w:widowControl w:val="0"/>
        <w:overflowPunct w:val="0"/>
        <w:autoSpaceDE w:val="0"/>
        <w:autoSpaceDN w:val="0"/>
        <w:adjustRightInd w:val="0"/>
        <w:ind w:left="720"/>
        <w:rPr>
          <w:kern w:val="28"/>
          <w:sz w:val="22"/>
          <w:szCs w:val="22"/>
        </w:rPr>
      </w:pPr>
      <w:r>
        <w:rPr>
          <w:noProof/>
          <w:sz w:val="22"/>
          <w:szCs w:val="22"/>
        </w:rPr>
        <w:t xml:space="preserve">   </w:t>
      </w:r>
      <w:r w:rsidR="00050C6C">
        <w:rPr>
          <w:noProof/>
          <w:sz w:val="22"/>
          <w:szCs w:val="22"/>
        </w:rPr>
        <w:t xml:space="preserve">  - </w:t>
      </w:r>
      <w:r w:rsidRPr="00CA44A2">
        <w:rPr>
          <w:kern w:val="28"/>
          <w:sz w:val="22"/>
          <w:szCs w:val="22"/>
        </w:rPr>
        <w:t>Financijski plan za razdoblje od 2022.-2024. godine  s obrazloženjem</w:t>
      </w:r>
      <w:r>
        <w:rPr>
          <w:kern w:val="28"/>
          <w:sz w:val="22"/>
          <w:szCs w:val="22"/>
        </w:rPr>
        <w:t>.</w:t>
      </w:r>
    </w:p>
    <w:p w:rsidR="00050C6C" w:rsidRDefault="00050C6C" w:rsidP="00CA44A2">
      <w:pPr>
        <w:jc w:val="both"/>
        <w:rPr>
          <w:b/>
          <w:kern w:val="28"/>
          <w:sz w:val="22"/>
          <w:szCs w:val="22"/>
        </w:rPr>
      </w:pPr>
    </w:p>
    <w:p w:rsidR="00050C6C" w:rsidRDefault="00050C6C" w:rsidP="00050C6C">
      <w:pPr>
        <w:ind w:firstLine="360"/>
        <w:jc w:val="both"/>
        <w:rPr>
          <w:noProof/>
          <w:sz w:val="22"/>
          <w:szCs w:val="22"/>
        </w:rPr>
      </w:pPr>
      <w:r>
        <w:rPr>
          <w:b/>
          <w:noProof/>
          <w:sz w:val="22"/>
          <w:szCs w:val="22"/>
        </w:rPr>
        <w:t>Ad 3</w:t>
      </w:r>
      <w:r w:rsidRPr="00AD4452">
        <w:rPr>
          <w:b/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 Jednoglasnom odlukom svih nazočnih članova donosi se:</w:t>
      </w:r>
    </w:p>
    <w:p w:rsidR="00050C6C" w:rsidRDefault="00050C6C" w:rsidP="00CA44A2">
      <w:pPr>
        <w:ind w:firstLine="360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           - Plan </w:t>
      </w:r>
      <w:r w:rsidR="00CA44A2">
        <w:rPr>
          <w:noProof/>
          <w:sz w:val="22"/>
          <w:szCs w:val="22"/>
        </w:rPr>
        <w:t>nabave</w:t>
      </w:r>
      <w:r>
        <w:rPr>
          <w:noProof/>
          <w:sz w:val="22"/>
          <w:szCs w:val="22"/>
        </w:rPr>
        <w:t xml:space="preserve"> Glazbene škole Blagoje Bersa Zadar </w:t>
      </w:r>
      <w:r w:rsidR="00CA44A2">
        <w:rPr>
          <w:noProof/>
          <w:sz w:val="22"/>
          <w:szCs w:val="22"/>
        </w:rPr>
        <w:t>za 2022. godinu.</w:t>
      </w:r>
    </w:p>
    <w:p w:rsidR="00050C6C" w:rsidRDefault="00050C6C" w:rsidP="00AE71CE">
      <w:pPr>
        <w:jc w:val="both"/>
        <w:rPr>
          <w:noProof/>
          <w:sz w:val="22"/>
          <w:szCs w:val="22"/>
        </w:rPr>
      </w:pPr>
    </w:p>
    <w:p w:rsidR="00CA44A2" w:rsidRDefault="00050C6C" w:rsidP="00CA44A2">
      <w:pPr>
        <w:ind w:firstLine="360"/>
        <w:jc w:val="both"/>
        <w:rPr>
          <w:noProof/>
          <w:sz w:val="22"/>
          <w:szCs w:val="22"/>
        </w:rPr>
      </w:pPr>
      <w:r w:rsidRPr="00050C6C">
        <w:rPr>
          <w:b/>
          <w:noProof/>
          <w:sz w:val="22"/>
          <w:szCs w:val="22"/>
        </w:rPr>
        <w:t>Ad 4</w:t>
      </w:r>
      <w:r>
        <w:rPr>
          <w:noProof/>
          <w:sz w:val="22"/>
          <w:szCs w:val="22"/>
        </w:rPr>
        <w:t xml:space="preserve">.  </w:t>
      </w:r>
      <w:r w:rsidR="00CA44A2">
        <w:rPr>
          <w:noProof/>
          <w:sz w:val="22"/>
          <w:szCs w:val="22"/>
        </w:rPr>
        <w:t>Jednoglasnom odlukom svih nazočnih članova donose se:</w:t>
      </w:r>
    </w:p>
    <w:p w:rsidR="00CA44A2" w:rsidRDefault="00CA44A2" w:rsidP="00CA44A2">
      <w:pPr>
        <w:widowControl w:val="0"/>
        <w:overflowPunct w:val="0"/>
        <w:autoSpaceDE w:val="0"/>
        <w:autoSpaceDN w:val="0"/>
        <w:adjustRightInd w:val="0"/>
        <w:ind w:left="720"/>
        <w:rPr>
          <w:kern w:val="28"/>
          <w:sz w:val="22"/>
          <w:szCs w:val="22"/>
        </w:rPr>
      </w:pPr>
      <w:r>
        <w:rPr>
          <w:noProof/>
          <w:sz w:val="22"/>
          <w:szCs w:val="22"/>
        </w:rPr>
        <w:t xml:space="preserve">     - </w:t>
      </w:r>
      <w:r w:rsidRPr="00CA44A2">
        <w:rPr>
          <w:kern w:val="28"/>
          <w:sz w:val="22"/>
          <w:szCs w:val="22"/>
        </w:rPr>
        <w:t xml:space="preserve">Pravila za upravljanje arhivskim i dokumentarnim gradivom Glazbene škole Blagoje </w:t>
      </w:r>
      <w:r>
        <w:rPr>
          <w:kern w:val="28"/>
          <w:sz w:val="22"/>
          <w:szCs w:val="22"/>
        </w:rPr>
        <w:t xml:space="preserve"> </w:t>
      </w:r>
    </w:p>
    <w:p w:rsidR="00CA44A2" w:rsidRDefault="00CA44A2" w:rsidP="00CA44A2">
      <w:pPr>
        <w:widowControl w:val="0"/>
        <w:overflowPunct w:val="0"/>
        <w:autoSpaceDE w:val="0"/>
        <w:autoSpaceDN w:val="0"/>
        <w:adjustRightInd w:val="0"/>
        <w:ind w:left="720"/>
        <w:rPr>
          <w:kern w:val="28"/>
          <w:sz w:val="22"/>
          <w:szCs w:val="22"/>
        </w:rPr>
      </w:pPr>
      <w:r>
        <w:rPr>
          <w:kern w:val="28"/>
          <w:sz w:val="22"/>
          <w:szCs w:val="22"/>
        </w:rPr>
        <w:t xml:space="preserve">       </w:t>
      </w:r>
      <w:r w:rsidRPr="00CA44A2">
        <w:rPr>
          <w:kern w:val="28"/>
          <w:sz w:val="22"/>
          <w:szCs w:val="22"/>
        </w:rPr>
        <w:t>Bersa Zadar  i Popis arhivskog i dokumentarnog gradiva s rokovima čuvanja</w:t>
      </w:r>
      <w:r>
        <w:rPr>
          <w:kern w:val="28"/>
          <w:sz w:val="22"/>
          <w:szCs w:val="22"/>
        </w:rPr>
        <w:t xml:space="preserve"> </w:t>
      </w:r>
    </w:p>
    <w:p w:rsidR="00CA44A2" w:rsidRDefault="00CA44A2" w:rsidP="00CA44A2">
      <w:pPr>
        <w:widowControl w:val="0"/>
        <w:overflowPunct w:val="0"/>
        <w:autoSpaceDE w:val="0"/>
        <w:autoSpaceDN w:val="0"/>
        <w:adjustRightInd w:val="0"/>
        <w:ind w:left="720"/>
        <w:rPr>
          <w:kern w:val="28"/>
          <w:sz w:val="22"/>
          <w:szCs w:val="22"/>
        </w:rPr>
      </w:pPr>
      <w:r>
        <w:rPr>
          <w:kern w:val="28"/>
          <w:sz w:val="22"/>
          <w:szCs w:val="22"/>
        </w:rPr>
        <w:t xml:space="preserve">       ( KLASA: 003-05/21-17/01, URBROJ: 2198-1-60-04-21-533 ).</w:t>
      </w:r>
    </w:p>
    <w:p w:rsidR="00CA44A2" w:rsidRPr="00CA44A2" w:rsidRDefault="00CA44A2" w:rsidP="00CA44A2">
      <w:pPr>
        <w:widowControl w:val="0"/>
        <w:overflowPunct w:val="0"/>
        <w:autoSpaceDE w:val="0"/>
        <w:autoSpaceDN w:val="0"/>
        <w:adjustRightInd w:val="0"/>
        <w:ind w:left="720"/>
        <w:rPr>
          <w:kern w:val="28"/>
          <w:sz w:val="22"/>
          <w:szCs w:val="22"/>
        </w:rPr>
      </w:pPr>
    </w:p>
    <w:p w:rsidR="00CA44A2" w:rsidRPr="00026A48" w:rsidRDefault="00CA44A2" w:rsidP="00CA44A2">
      <w:pPr>
        <w:ind w:firstLine="360"/>
        <w:rPr>
          <w:noProof/>
          <w:sz w:val="22"/>
          <w:szCs w:val="22"/>
        </w:rPr>
      </w:pPr>
      <w:r w:rsidRPr="00CA44A2">
        <w:rPr>
          <w:b/>
          <w:noProof/>
          <w:sz w:val="22"/>
          <w:szCs w:val="22"/>
        </w:rPr>
        <w:t xml:space="preserve">Ad 5.   </w:t>
      </w:r>
      <w:r w:rsidRPr="00026A48">
        <w:rPr>
          <w:noProof/>
          <w:sz w:val="22"/>
          <w:szCs w:val="22"/>
        </w:rPr>
        <w:t>Jednoglasnom odlukom svih</w:t>
      </w:r>
      <w:r>
        <w:rPr>
          <w:noProof/>
          <w:sz w:val="22"/>
          <w:szCs w:val="22"/>
        </w:rPr>
        <w:t xml:space="preserve"> nazočnih članova, po provedenom natječaju</w:t>
      </w:r>
      <w:r w:rsidRPr="00026A48">
        <w:rPr>
          <w:noProof/>
          <w:sz w:val="22"/>
          <w:szCs w:val="22"/>
        </w:rPr>
        <w:t xml:space="preserve">   i po  </w:t>
      </w:r>
    </w:p>
    <w:p w:rsidR="00CA44A2" w:rsidRPr="00026A48" w:rsidRDefault="00CA44A2" w:rsidP="00CA44A2">
      <w:pPr>
        <w:ind w:firstLine="360"/>
        <w:rPr>
          <w:noProof/>
          <w:sz w:val="22"/>
          <w:szCs w:val="22"/>
        </w:rPr>
      </w:pPr>
      <w:r w:rsidRPr="00026A48">
        <w:rPr>
          <w:noProof/>
          <w:sz w:val="22"/>
          <w:szCs w:val="22"/>
        </w:rPr>
        <w:t xml:space="preserve">            provedenoj raspravi:</w:t>
      </w:r>
    </w:p>
    <w:p w:rsidR="00CA44A2" w:rsidRPr="00026A48" w:rsidRDefault="00CA44A2" w:rsidP="00CA44A2">
      <w:pPr>
        <w:ind w:firstLine="708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-     </w:t>
      </w:r>
      <w:r w:rsidRPr="00026A48">
        <w:rPr>
          <w:noProof/>
          <w:sz w:val="22"/>
          <w:szCs w:val="22"/>
        </w:rPr>
        <w:t xml:space="preserve"> Dalibor Musap, SSS, prima se na radno mjesto ad</w:t>
      </w:r>
      <w:r>
        <w:rPr>
          <w:noProof/>
          <w:sz w:val="22"/>
          <w:szCs w:val="22"/>
        </w:rPr>
        <w:t xml:space="preserve"> 5.  u skladu s čl. 107. st. 12</w:t>
      </w:r>
      <w:r w:rsidRPr="00026A48">
        <w:rPr>
          <w:noProof/>
          <w:sz w:val="22"/>
          <w:szCs w:val="22"/>
        </w:rPr>
        <w:t xml:space="preserve">. </w:t>
      </w:r>
    </w:p>
    <w:p w:rsidR="00CA44A2" w:rsidRPr="00026A48" w:rsidRDefault="00CA44A2" w:rsidP="00CA44A2">
      <w:pPr>
        <w:ind w:firstLine="708"/>
        <w:rPr>
          <w:noProof/>
          <w:sz w:val="22"/>
          <w:szCs w:val="22"/>
        </w:rPr>
      </w:pPr>
      <w:r w:rsidRPr="00026A48">
        <w:rPr>
          <w:noProof/>
          <w:sz w:val="22"/>
          <w:szCs w:val="22"/>
        </w:rPr>
        <w:t xml:space="preserve">        Zakona o odgoju i obrazovanju u osnovnoj i srednjoj školi.</w:t>
      </w:r>
    </w:p>
    <w:p w:rsidR="00050C6C" w:rsidRDefault="00050C6C" w:rsidP="00AE71CE">
      <w:pPr>
        <w:jc w:val="both"/>
        <w:rPr>
          <w:noProof/>
          <w:sz w:val="22"/>
          <w:szCs w:val="22"/>
        </w:rPr>
      </w:pPr>
    </w:p>
    <w:p w:rsidR="00AE71CE" w:rsidRPr="00050C6C" w:rsidRDefault="00AE71CE" w:rsidP="00AE71CE">
      <w:pPr>
        <w:jc w:val="both"/>
        <w:rPr>
          <w:noProof/>
          <w:sz w:val="22"/>
          <w:szCs w:val="22"/>
        </w:rPr>
      </w:pPr>
    </w:p>
    <w:p w:rsidR="00084DA9" w:rsidRDefault="00084DA9" w:rsidP="00084DA9">
      <w:pPr>
        <w:jc w:val="both"/>
        <w:rPr>
          <w:noProof/>
          <w:sz w:val="22"/>
          <w:szCs w:val="22"/>
        </w:rPr>
      </w:pPr>
      <w:r>
        <w:rPr>
          <w:b/>
          <w:noProof/>
          <w:sz w:val="22"/>
          <w:szCs w:val="22"/>
        </w:rPr>
        <w:t xml:space="preserve">      </w:t>
      </w:r>
      <w:r w:rsidR="000053CE" w:rsidRPr="00050C6C">
        <w:rPr>
          <w:b/>
          <w:noProof/>
          <w:sz w:val="22"/>
          <w:szCs w:val="22"/>
        </w:rPr>
        <w:t xml:space="preserve">Ad </w:t>
      </w:r>
      <w:r w:rsidR="000053CE">
        <w:rPr>
          <w:b/>
          <w:noProof/>
          <w:sz w:val="22"/>
          <w:szCs w:val="22"/>
        </w:rPr>
        <w:t>6</w:t>
      </w:r>
      <w:r w:rsidR="000053CE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Jednoglasnom odlukom svih nazočnih članova, u skladu s Pravilnikom o participaciji </w:t>
      </w:r>
    </w:p>
    <w:p w:rsidR="00084DA9" w:rsidRDefault="00084DA9" w:rsidP="00084DA9">
      <w:pPr>
        <w:ind w:firstLine="360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        za učenike Glazbene škole Blagoje Bersa Zadar,  donosi se:</w:t>
      </w:r>
    </w:p>
    <w:p w:rsidR="00991182" w:rsidRDefault="00AE71CE" w:rsidP="004C1C2C">
      <w:pPr>
        <w:widowControl w:val="0"/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  <w:r>
        <w:rPr>
          <w:kern w:val="28"/>
          <w:sz w:val="22"/>
          <w:szCs w:val="22"/>
        </w:rPr>
        <w:t xml:space="preserve">        </w:t>
      </w:r>
      <w:r w:rsidR="00CA44A2">
        <w:rPr>
          <w:kern w:val="28"/>
          <w:sz w:val="22"/>
          <w:szCs w:val="22"/>
        </w:rPr>
        <w:t xml:space="preserve">   -   Odluka  br. 2</w:t>
      </w:r>
      <w:r w:rsidR="00084DA9" w:rsidRPr="00084DA9">
        <w:rPr>
          <w:kern w:val="28"/>
          <w:sz w:val="22"/>
          <w:szCs w:val="22"/>
        </w:rPr>
        <w:t xml:space="preserve">. o oslobođenju od plaćanja participacije za školsku godinu </w:t>
      </w:r>
      <w:r w:rsidR="00084DA9">
        <w:rPr>
          <w:kern w:val="28"/>
          <w:sz w:val="22"/>
          <w:szCs w:val="22"/>
        </w:rPr>
        <w:t>2021./2022</w:t>
      </w:r>
      <w:r w:rsidR="00084DA9" w:rsidRPr="00084DA9">
        <w:rPr>
          <w:kern w:val="28"/>
          <w:sz w:val="22"/>
          <w:szCs w:val="22"/>
        </w:rPr>
        <w:t>.</w:t>
      </w:r>
      <w:r w:rsidR="00084DA9">
        <w:rPr>
          <w:kern w:val="28"/>
          <w:sz w:val="22"/>
          <w:szCs w:val="22"/>
        </w:rPr>
        <w:t>.</w:t>
      </w:r>
    </w:p>
    <w:p w:rsidR="00AE71CE" w:rsidRDefault="00AE71CE" w:rsidP="00911464">
      <w:pPr>
        <w:jc w:val="both"/>
        <w:rPr>
          <w:noProof/>
          <w:szCs w:val="20"/>
        </w:rPr>
      </w:pPr>
    </w:p>
    <w:p w:rsidR="00911464" w:rsidRPr="001943F4" w:rsidRDefault="00991182" w:rsidP="00991182">
      <w:pPr>
        <w:jc w:val="both"/>
        <w:rPr>
          <w:noProof/>
          <w:szCs w:val="20"/>
        </w:rPr>
      </w:pPr>
      <w:r>
        <w:rPr>
          <w:b/>
          <w:noProof/>
          <w:szCs w:val="20"/>
        </w:rPr>
        <w:t xml:space="preserve">      </w:t>
      </w:r>
      <w:r w:rsidR="00084DA9">
        <w:rPr>
          <w:b/>
          <w:noProof/>
          <w:szCs w:val="20"/>
        </w:rPr>
        <w:t>Ad 7</w:t>
      </w:r>
      <w:r w:rsidRPr="00991182">
        <w:rPr>
          <w:b/>
          <w:noProof/>
          <w:szCs w:val="20"/>
        </w:rPr>
        <w:t>.</w:t>
      </w:r>
      <w:r>
        <w:rPr>
          <w:noProof/>
          <w:szCs w:val="20"/>
        </w:rPr>
        <w:t xml:space="preserve"> </w:t>
      </w:r>
      <w:r w:rsidR="00911464" w:rsidRPr="001943F4">
        <w:rPr>
          <w:noProof/>
          <w:szCs w:val="20"/>
        </w:rPr>
        <w:t>Pod točkom Razno</w:t>
      </w:r>
      <w:r w:rsidR="00911464">
        <w:rPr>
          <w:noProof/>
          <w:szCs w:val="20"/>
        </w:rPr>
        <w:t xml:space="preserve"> raspravljalo</w:t>
      </w:r>
      <w:r w:rsidR="004C1C2C">
        <w:rPr>
          <w:noProof/>
          <w:szCs w:val="20"/>
        </w:rPr>
        <w:t xml:space="preserve"> se o provođenju COVID mjera</w:t>
      </w:r>
      <w:r w:rsidR="00911464">
        <w:rPr>
          <w:noProof/>
          <w:szCs w:val="20"/>
        </w:rPr>
        <w:t>.</w:t>
      </w:r>
    </w:p>
    <w:p w:rsidR="00991182" w:rsidRDefault="00991182" w:rsidP="00DA4E9B">
      <w:pPr>
        <w:rPr>
          <w:noProof/>
          <w:sz w:val="20"/>
          <w:szCs w:val="20"/>
        </w:rPr>
      </w:pPr>
    </w:p>
    <w:p w:rsidR="00DA4E9B" w:rsidRDefault="00DA4E9B" w:rsidP="00DA4E9B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>KLASA: 003-06/21-16/01</w:t>
      </w:r>
    </w:p>
    <w:p w:rsidR="004C1C2C" w:rsidRDefault="004C1C2C" w:rsidP="004C1C2C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>URBROJ: 2198-1-60-04-21-543</w:t>
      </w:r>
    </w:p>
    <w:p w:rsidR="00AF1B40" w:rsidRPr="004C1C2C" w:rsidRDefault="00AF1B40" w:rsidP="004C1C2C">
      <w:pPr>
        <w:rPr>
          <w:noProof/>
          <w:sz w:val="20"/>
          <w:szCs w:val="20"/>
        </w:rPr>
      </w:pPr>
      <w:r>
        <w:rPr>
          <w:b/>
          <w:kern w:val="28"/>
        </w:rPr>
        <w:t xml:space="preserve"> </w:t>
      </w:r>
    </w:p>
    <w:p w:rsidR="00DA4E9B" w:rsidRPr="00026A48" w:rsidRDefault="00DA4E9B" w:rsidP="00DA4E9B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>ZAPISNIČAR</w:t>
      </w:r>
      <w:r w:rsidRPr="00026A48">
        <w:rPr>
          <w:noProof/>
          <w:sz w:val="22"/>
          <w:szCs w:val="22"/>
        </w:rPr>
        <w:t xml:space="preserve">:                                                                                      </w:t>
      </w:r>
      <w:r>
        <w:rPr>
          <w:noProof/>
          <w:sz w:val="22"/>
          <w:szCs w:val="22"/>
        </w:rPr>
        <w:t xml:space="preserve">    </w:t>
      </w:r>
      <w:r w:rsidR="00084DA9">
        <w:rPr>
          <w:noProof/>
          <w:sz w:val="22"/>
          <w:szCs w:val="22"/>
        </w:rPr>
        <w:t xml:space="preserve"> PREDSJEDNICA </w:t>
      </w:r>
      <w:r w:rsidRPr="00026A48">
        <w:rPr>
          <w:noProof/>
          <w:sz w:val="22"/>
          <w:szCs w:val="22"/>
        </w:rPr>
        <w:t xml:space="preserve"> ŠO:                                                           </w:t>
      </w:r>
    </w:p>
    <w:p w:rsidR="00DA4E9B" w:rsidRPr="00026A48" w:rsidRDefault="00DA4E9B" w:rsidP="00DA4E9B">
      <w:pPr>
        <w:rPr>
          <w:noProof/>
          <w:sz w:val="22"/>
          <w:szCs w:val="22"/>
        </w:rPr>
      </w:pPr>
      <w:r w:rsidRPr="00026A48">
        <w:rPr>
          <w:noProof/>
          <w:sz w:val="22"/>
          <w:szCs w:val="22"/>
        </w:rPr>
        <w:t xml:space="preserve">Antonia Grancarić, dipl. iur.                                                    </w:t>
      </w:r>
      <w:r>
        <w:rPr>
          <w:noProof/>
          <w:sz w:val="22"/>
          <w:szCs w:val="22"/>
        </w:rPr>
        <w:t xml:space="preserve">        Božena Lukin, univ. bacc. mus.</w:t>
      </w:r>
    </w:p>
    <w:p w:rsidR="00102655" w:rsidRDefault="00102655" w:rsidP="00AF1B40">
      <w:pPr>
        <w:widowControl w:val="0"/>
        <w:overflowPunct w:val="0"/>
        <w:autoSpaceDE w:val="0"/>
        <w:autoSpaceDN w:val="0"/>
        <w:adjustRightInd w:val="0"/>
        <w:rPr>
          <w:b/>
          <w:noProof/>
          <w:szCs w:val="20"/>
        </w:rPr>
      </w:pPr>
    </w:p>
    <w:p w:rsidR="004C3A23" w:rsidRDefault="004C3A23" w:rsidP="004C3A23">
      <w:pPr>
        <w:rPr>
          <w:noProof/>
          <w:szCs w:val="20"/>
        </w:rPr>
      </w:pPr>
    </w:p>
    <w:p w:rsidR="004C3A23" w:rsidRPr="00937776" w:rsidRDefault="004C3A23" w:rsidP="004C3A23">
      <w:pPr>
        <w:ind w:firstLine="708"/>
        <w:jc w:val="both"/>
        <w:rPr>
          <w:noProof/>
          <w:szCs w:val="20"/>
        </w:rPr>
      </w:pPr>
    </w:p>
    <w:p w:rsidR="004C3A23" w:rsidRDefault="004C3A23" w:rsidP="004C3A23">
      <w:pPr>
        <w:ind w:firstLine="708"/>
        <w:jc w:val="both"/>
        <w:rPr>
          <w:noProof/>
          <w:szCs w:val="20"/>
        </w:rPr>
      </w:pPr>
      <w:r>
        <w:rPr>
          <w:noProof/>
          <w:szCs w:val="20"/>
        </w:rPr>
        <w:t xml:space="preserve">  </w:t>
      </w:r>
    </w:p>
    <w:p w:rsidR="004C3A23" w:rsidRDefault="004C3A23" w:rsidP="004C3A23">
      <w:pPr>
        <w:jc w:val="both"/>
        <w:rPr>
          <w:noProof/>
          <w:szCs w:val="20"/>
        </w:rPr>
      </w:pPr>
    </w:p>
    <w:p w:rsidR="004C3A23" w:rsidRDefault="004C3A23" w:rsidP="004C3A23">
      <w:pPr>
        <w:jc w:val="both"/>
        <w:rPr>
          <w:noProof/>
          <w:szCs w:val="20"/>
        </w:rPr>
      </w:pPr>
    </w:p>
    <w:p w:rsidR="004C3A23" w:rsidRDefault="004C3A23" w:rsidP="004C3A23">
      <w:pPr>
        <w:jc w:val="both"/>
        <w:rPr>
          <w:noProof/>
          <w:szCs w:val="20"/>
        </w:rPr>
      </w:pPr>
    </w:p>
    <w:p w:rsidR="004C3A23" w:rsidRPr="00822F71" w:rsidRDefault="004C3A23" w:rsidP="004C3A23">
      <w:pPr>
        <w:rPr>
          <w:noProof/>
          <w:szCs w:val="20"/>
        </w:rPr>
      </w:pPr>
    </w:p>
    <w:p w:rsidR="004C3A23" w:rsidRPr="00822F71" w:rsidRDefault="004C3A23" w:rsidP="004C3A23">
      <w:pPr>
        <w:rPr>
          <w:noProof/>
          <w:szCs w:val="20"/>
        </w:rPr>
      </w:pPr>
    </w:p>
    <w:p w:rsidR="004C3A23" w:rsidRPr="00822F71" w:rsidRDefault="004C3A23" w:rsidP="004C3A23">
      <w:pPr>
        <w:rPr>
          <w:noProof/>
          <w:szCs w:val="20"/>
        </w:rPr>
      </w:pPr>
    </w:p>
    <w:p w:rsidR="004C3A23" w:rsidRPr="00822F71" w:rsidRDefault="004C3A23" w:rsidP="004C3A23">
      <w:pPr>
        <w:rPr>
          <w:noProof/>
          <w:szCs w:val="20"/>
        </w:rPr>
      </w:pPr>
    </w:p>
    <w:p w:rsidR="004C3A23" w:rsidRPr="00822F71" w:rsidRDefault="004C3A23" w:rsidP="004C3A23">
      <w:pPr>
        <w:rPr>
          <w:noProof/>
          <w:szCs w:val="20"/>
        </w:rPr>
      </w:pPr>
    </w:p>
    <w:p w:rsidR="004C3A23" w:rsidRPr="00822F71" w:rsidRDefault="004C3A23" w:rsidP="004C3A23">
      <w:pPr>
        <w:rPr>
          <w:noProof/>
          <w:szCs w:val="20"/>
        </w:rPr>
      </w:pPr>
    </w:p>
    <w:p w:rsidR="004C3A23" w:rsidRPr="00822F71" w:rsidRDefault="004C3A23" w:rsidP="004C3A23">
      <w:pPr>
        <w:rPr>
          <w:noProof/>
          <w:szCs w:val="20"/>
        </w:rPr>
      </w:pPr>
    </w:p>
    <w:p w:rsidR="004C3A23" w:rsidRPr="00822F71" w:rsidRDefault="004C3A23" w:rsidP="004C3A23">
      <w:pPr>
        <w:rPr>
          <w:noProof/>
          <w:szCs w:val="20"/>
        </w:rPr>
      </w:pPr>
    </w:p>
    <w:p w:rsidR="004C3A23" w:rsidRPr="00822F71" w:rsidRDefault="004C3A23" w:rsidP="004C3A23">
      <w:pPr>
        <w:rPr>
          <w:noProof/>
          <w:szCs w:val="20"/>
        </w:rPr>
      </w:pPr>
    </w:p>
    <w:p w:rsidR="004C3A23" w:rsidRPr="00822F71" w:rsidRDefault="004C3A23" w:rsidP="004C3A23">
      <w:pPr>
        <w:rPr>
          <w:noProof/>
          <w:szCs w:val="20"/>
        </w:rPr>
      </w:pPr>
    </w:p>
    <w:p w:rsidR="004C3A23" w:rsidRPr="00822F71" w:rsidRDefault="004C3A23" w:rsidP="004C3A23">
      <w:pPr>
        <w:rPr>
          <w:noProof/>
          <w:szCs w:val="20"/>
        </w:rPr>
      </w:pPr>
    </w:p>
    <w:p w:rsidR="004C3A23" w:rsidRPr="00822F71" w:rsidRDefault="004C3A23" w:rsidP="004C3A23">
      <w:pPr>
        <w:rPr>
          <w:noProof/>
          <w:szCs w:val="20"/>
        </w:rPr>
      </w:pPr>
    </w:p>
    <w:p w:rsidR="004C3A23" w:rsidRPr="00822F71" w:rsidRDefault="004C3A23" w:rsidP="004C3A23">
      <w:pPr>
        <w:rPr>
          <w:noProof/>
          <w:szCs w:val="20"/>
        </w:rPr>
      </w:pPr>
    </w:p>
    <w:p w:rsidR="004C3A23" w:rsidRPr="00822F71" w:rsidRDefault="004C3A23" w:rsidP="004C3A23">
      <w:pPr>
        <w:rPr>
          <w:noProof/>
          <w:szCs w:val="20"/>
        </w:rPr>
      </w:pPr>
    </w:p>
    <w:p w:rsidR="004C3A23" w:rsidRPr="00822F71" w:rsidRDefault="004C3A23" w:rsidP="004C3A23">
      <w:pPr>
        <w:rPr>
          <w:noProof/>
          <w:szCs w:val="20"/>
        </w:rPr>
      </w:pPr>
    </w:p>
    <w:p w:rsidR="004C3A23" w:rsidRPr="00822F71" w:rsidRDefault="004C3A23" w:rsidP="004C3A23">
      <w:pPr>
        <w:rPr>
          <w:noProof/>
          <w:szCs w:val="20"/>
        </w:rPr>
      </w:pPr>
    </w:p>
    <w:p w:rsidR="004C3A23" w:rsidRPr="00822F71" w:rsidRDefault="004C3A23" w:rsidP="004C3A23">
      <w:pPr>
        <w:rPr>
          <w:noProof/>
          <w:szCs w:val="20"/>
        </w:rPr>
      </w:pPr>
    </w:p>
    <w:p w:rsidR="004C3A23" w:rsidRPr="00822F71" w:rsidRDefault="004C3A23" w:rsidP="004C3A23">
      <w:pPr>
        <w:rPr>
          <w:noProof/>
          <w:szCs w:val="20"/>
        </w:rPr>
      </w:pPr>
    </w:p>
    <w:p w:rsidR="004C3A23" w:rsidRPr="004C3A23" w:rsidRDefault="004C3A23" w:rsidP="00C56F7F">
      <w:pPr>
        <w:widowControl w:val="0"/>
        <w:overflowPunct w:val="0"/>
        <w:autoSpaceDE w:val="0"/>
        <w:autoSpaceDN w:val="0"/>
        <w:adjustRightInd w:val="0"/>
        <w:ind w:firstLine="708"/>
        <w:jc w:val="both"/>
        <w:rPr>
          <w:b/>
          <w:kern w:val="28"/>
        </w:rPr>
      </w:pPr>
    </w:p>
    <w:p w:rsidR="00C56F7F" w:rsidRPr="004C3A23" w:rsidRDefault="00C56F7F" w:rsidP="00AC4647">
      <w:pPr>
        <w:jc w:val="both"/>
        <w:rPr>
          <w:b/>
          <w:noProof/>
          <w:szCs w:val="20"/>
        </w:rPr>
      </w:pPr>
    </w:p>
    <w:p w:rsidR="00E31ABB" w:rsidRPr="00E31ABB" w:rsidRDefault="00E31ABB" w:rsidP="00AC4647">
      <w:pPr>
        <w:jc w:val="both"/>
        <w:rPr>
          <w:noProof/>
          <w:szCs w:val="20"/>
        </w:rPr>
      </w:pPr>
      <w:r>
        <w:rPr>
          <w:noProof/>
          <w:szCs w:val="20"/>
        </w:rPr>
        <w:t xml:space="preserve"> </w:t>
      </w:r>
    </w:p>
    <w:p w:rsidR="00F81EB6" w:rsidRDefault="00F81EB6" w:rsidP="00AC4647">
      <w:pPr>
        <w:jc w:val="both"/>
        <w:rPr>
          <w:noProof/>
          <w:szCs w:val="20"/>
        </w:rPr>
      </w:pPr>
    </w:p>
    <w:p w:rsidR="00F81EB6" w:rsidRDefault="00F81EB6" w:rsidP="00AC4647">
      <w:pPr>
        <w:jc w:val="both"/>
        <w:rPr>
          <w:noProof/>
          <w:szCs w:val="20"/>
        </w:rPr>
      </w:pPr>
    </w:p>
    <w:p w:rsidR="00F81EB6" w:rsidRDefault="00F81EB6" w:rsidP="00AC4647">
      <w:pPr>
        <w:jc w:val="both"/>
        <w:rPr>
          <w:noProof/>
          <w:szCs w:val="20"/>
        </w:rPr>
      </w:pPr>
    </w:p>
    <w:p w:rsidR="00F81EB6" w:rsidRDefault="00F81EB6" w:rsidP="00AC4647">
      <w:pPr>
        <w:jc w:val="both"/>
        <w:rPr>
          <w:noProof/>
          <w:szCs w:val="20"/>
        </w:rPr>
      </w:pPr>
    </w:p>
    <w:p w:rsidR="00F81EB6" w:rsidRDefault="00F81EB6" w:rsidP="00AC4647">
      <w:pPr>
        <w:jc w:val="both"/>
        <w:rPr>
          <w:noProof/>
          <w:szCs w:val="20"/>
        </w:rPr>
      </w:pPr>
    </w:p>
    <w:p w:rsidR="00F81EB6" w:rsidRDefault="00F81EB6" w:rsidP="00AC4647">
      <w:pPr>
        <w:jc w:val="both"/>
        <w:rPr>
          <w:noProof/>
          <w:szCs w:val="20"/>
        </w:rPr>
      </w:pPr>
    </w:p>
    <w:p w:rsidR="00F81EB6" w:rsidRDefault="00F81EB6" w:rsidP="00AC4647">
      <w:pPr>
        <w:jc w:val="both"/>
        <w:rPr>
          <w:noProof/>
          <w:szCs w:val="20"/>
        </w:rPr>
      </w:pPr>
    </w:p>
    <w:p w:rsidR="00F81EB6" w:rsidRDefault="00F81EB6" w:rsidP="00AC4647">
      <w:pPr>
        <w:jc w:val="both"/>
        <w:rPr>
          <w:noProof/>
          <w:szCs w:val="20"/>
        </w:rPr>
      </w:pPr>
    </w:p>
    <w:p w:rsidR="00F81EB6" w:rsidRDefault="00F81EB6" w:rsidP="00AC4647">
      <w:pPr>
        <w:jc w:val="both"/>
        <w:rPr>
          <w:noProof/>
          <w:szCs w:val="20"/>
        </w:rPr>
      </w:pPr>
    </w:p>
    <w:p w:rsidR="00F81EB6" w:rsidRDefault="00F81EB6" w:rsidP="00AC4647">
      <w:pPr>
        <w:jc w:val="both"/>
        <w:rPr>
          <w:noProof/>
          <w:szCs w:val="20"/>
        </w:rPr>
      </w:pPr>
    </w:p>
    <w:p w:rsidR="00F81EB6" w:rsidRDefault="00F81EB6" w:rsidP="00AC4647">
      <w:pPr>
        <w:jc w:val="both"/>
        <w:rPr>
          <w:noProof/>
          <w:szCs w:val="20"/>
        </w:rPr>
      </w:pPr>
    </w:p>
    <w:p w:rsidR="00F81EB6" w:rsidRDefault="00F81EB6" w:rsidP="00AC4647">
      <w:pPr>
        <w:jc w:val="both"/>
        <w:rPr>
          <w:noProof/>
          <w:szCs w:val="20"/>
        </w:rPr>
      </w:pPr>
    </w:p>
    <w:p w:rsidR="00F81EB6" w:rsidRDefault="00F81EB6" w:rsidP="00AC4647">
      <w:pPr>
        <w:jc w:val="both"/>
        <w:rPr>
          <w:noProof/>
          <w:szCs w:val="20"/>
        </w:rPr>
      </w:pPr>
    </w:p>
    <w:p w:rsidR="00F81EB6" w:rsidRDefault="00F81EB6" w:rsidP="00AC4647">
      <w:pPr>
        <w:jc w:val="both"/>
        <w:rPr>
          <w:noProof/>
          <w:szCs w:val="20"/>
        </w:rPr>
      </w:pPr>
    </w:p>
    <w:p w:rsidR="00965CD5" w:rsidRPr="00822F71" w:rsidRDefault="00965CD5" w:rsidP="00FC27A7">
      <w:pPr>
        <w:rPr>
          <w:noProof/>
          <w:szCs w:val="20"/>
        </w:rPr>
      </w:pPr>
    </w:p>
    <w:p w:rsidR="00965CD5" w:rsidRPr="00822F71" w:rsidRDefault="00965CD5" w:rsidP="00FC27A7">
      <w:pPr>
        <w:rPr>
          <w:noProof/>
          <w:szCs w:val="20"/>
        </w:rPr>
      </w:pPr>
    </w:p>
    <w:p w:rsidR="00965CD5" w:rsidRPr="00822F71" w:rsidRDefault="00965CD5" w:rsidP="00FC27A7">
      <w:pPr>
        <w:rPr>
          <w:noProof/>
          <w:szCs w:val="20"/>
        </w:rPr>
      </w:pPr>
    </w:p>
    <w:p w:rsidR="00965CD5" w:rsidRPr="00822F71" w:rsidRDefault="00965CD5" w:rsidP="00FC27A7">
      <w:pPr>
        <w:rPr>
          <w:noProof/>
          <w:szCs w:val="20"/>
        </w:rPr>
      </w:pPr>
    </w:p>
    <w:p w:rsidR="00965CD5" w:rsidRPr="00822F71" w:rsidRDefault="00965CD5" w:rsidP="00FC27A7">
      <w:pPr>
        <w:rPr>
          <w:noProof/>
          <w:szCs w:val="20"/>
        </w:rPr>
      </w:pPr>
    </w:p>
    <w:p w:rsidR="00FC27A7" w:rsidRPr="00822F71" w:rsidRDefault="00FC27A7" w:rsidP="00815D1A">
      <w:pPr>
        <w:rPr>
          <w:noProof/>
          <w:szCs w:val="20"/>
        </w:rPr>
      </w:pPr>
    </w:p>
    <w:p w:rsidR="00FC27A7" w:rsidRPr="00822F71" w:rsidRDefault="00FC27A7" w:rsidP="00815D1A">
      <w:pPr>
        <w:rPr>
          <w:noProof/>
          <w:szCs w:val="20"/>
        </w:rPr>
      </w:pPr>
    </w:p>
    <w:p w:rsidR="00815D1A" w:rsidRPr="00822F71" w:rsidRDefault="00815D1A" w:rsidP="00815D1A">
      <w:pPr>
        <w:rPr>
          <w:noProof/>
          <w:szCs w:val="20"/>
        </w:rPr>
      </w:pPr>
    </w:p>
    <w:p w:rsidR="00EC319A" w:rsidRPr="00822F71" w:rsidRDefault="00EC319A" w:rsidP="00F0541E">
      <w:pPr>
        <w:rPr>
          <w:noProof/>
          <w:szCs w:val="20"/>
        </w:rPr>
      </w:pPr>
    </w:p>
    <w:p w:rsidR="00EC319A" w:rsidRPr="00822F71" w:rsidRDefault="00EC319A" w:rsidP="00F0541E">
      <w:pPr>
        <w:rPr>
          <w:noProof/>
          <w:szCs w:val="20"/>
        </w:rPr>
      </w:pPr>
    </w:p>
    <w:p w:rsidR="00EC319A" w:rsidRPr="00822F71" w:rsidRDefault="00EC319A" w:rsidP="00F0541E">
      <w:pPr>
        <w:rPr>
          <w:noProof/>
          <w:szCs w:val="20"/>
        </w:rPr>
      </w:pPr>
    </w:p>
    <w:p w:rsidR="00EC319A" w:rsidRPr="00822F71" w:rsidRDefault="00EC319A" w:rsidP="00F0541E">
      <w:pPr>
        <w:rPr>
          <w:noProof/>
          <w:szCs w:val="20"/>
        </w:rPr>
      </w:pPr>
    </w:p>
    <w:p w:rsidR="00EC319A" w:rsidRPr="00822F71" w:rsidRDefault="00EC319A" w:rsidP="00F0541E">
      <w:pPr>
        <w:rPr>
          <w:noProof/>
          <w:szCs w:val="20"/>
        </w:rPr>
      </w:pPr>
    </w:p>
    <w:p w:rsidR="00EC319A" w:rsidRPr="00822F71" w:rsidRDefault="00EC319A" w:rsidP="00F0541E">
      <w:pPr>
        <w:rPr>
          <w:noProof/>
          <w:szCs w:val="20"/>
        </w:rPr>
      </w:pPr>
    </w:p>
    <w:p w:rsidR="00EC319A" w:rsidRPr="00822F71" w:rsidRDefault="00EC319A" w:rsidP="00F0541E">
      <w:pPr>
        <w:rPr>
          <w:noProof/>
          <w:szCs w:val="20"/>
        </w:rPr>
      </w:pPr>
    </w:p>
    <w:p w:rsidR="00EC319A" w:rsidRPr="00822F71" w:rsidRDefault="00EC319A" w:rsidP="00F0541E">
      <w:pPr>
        <w:rPr>
          <w:noProof/>
          <w:szCs w:val="20"/>
        </w:rPr>
      </w:pPr>
    </w:p>
    <w:p w:rsidR="00EC319A" w:rsidRPr="00822F71" w:rsidRDefault="00EC319A" w:rsidP="00F0541E">
      <w:pPr>
        <w:rPr>
          <w:noProof/>
          <w:szCs w:val="20"/>
        </w:rPr>
      </w:pPr>
    </w:p>
    <w:p w:rsidR="00EC319A" w:rsidRPr="00822F71" w:rsidRDefault="00EC319A" w:rsidP="00F0541E">
      <w:pPr>
        <w:rPr>
          <w:noProof/>
          <w:szCs w:val="20"/>
        </w:rPr>
      </w:pPr>
    </w:p>
    <w:p w:rsidR="00EC319A" w:rsidRPr="00822F71" w:rsidRDefault="00EC319A" w:rsidP="00F0541E">
      <w:pPr>
        <w:rPr>
          <w:noProof/>
          <w:szCs w:val="20"/>
        </w:rPr>
      </w:pPr>
    </w:p>
    <w:p w:rsidR="00F0541E" w:rsidRPr="00822F71" w:rsidRDefault="00F0541E" w:rsidP="00F0541E">
      <w:pPr>
        <w:rPr>
          <w:noProof/>
          <w:sz w:val="28"/>
          <w:szCs w:val="22"/>
        </w:rPr>
      </w:pPr>
    </w:p>
    <w:p w:rsidR="002915FC" w:rsidRPr="00822F71" w:rsidRDefault="002915FC" w:rsidP="00F0541E">
      <w:pPr>
        <w:rPr>
          <w:rFonts w:ascii="Arial Unicode MS" w:eastAsia="Arial Unicode MS" w:hAnsi="Arial Unicode MS" w:cs="Arial Unicode MS"/>
          <w:noProof/>
          <w:sz w:val="48"/>
          <w:szCs w:val="22"/>
        </w:rPr>
      </w:pPr>
    </w:p>
    <w:p w:rsidR="002915FC" w:rsidRPr="00822F71" w:rsidRDefault="002915FC" w:rsidP="00F0541E">
      <w:pPr>
        <w:rPr>
          <w:noProof/>
          <w:sz w:val="28"/>
          <w:szCs w:val="22"/>
        </w:rPr>
      </w:pPr>
    </w:p>
    <w:p w:rsidR="002915FC" w:rsidRPr="00822F71" w:rsidRDefault="002915FC" w:rsidP="00F0541E">
      <w:pPr>
        <w:rPr>
          <w:noProof/>
          <w:sz w:val="28"/>
          <w:szCs w:val="22"/>
        </w:rPr>
      </w:pPr>
      <w:r w:rsidRPr="00822F71">
        <w:rPr>
          <w:noProof/>
          <w:sz w:val="28"/>
          <w:szCs w:val="22"/>
        </w:rPr>
        <w:t xml:space="preserve"> </w:t>
      </w:r>
    </w:p>
    <w:p w:rsidR="00F0541E" w:rsidRPr="00822F71" w:rsidRDefault="00F0541E" w:rsidP="00F0541E">
      <w:pPr>
        <w:rPr>
          <w:noProof/>
          <w:sz w:val="28"/>
          <w:szCs w:val="22"/>
        </w:rPr>
      </w:pPr>
    </w:p>
    <w:p w:rsidR="00B74B2A" w:rsidRPr="00822F71" w:rsidRDefault="00B74B2A" w:rsidP="00387931">
      <w:pPr>
        <w:tabs>
          <w:tab w:val="left" w:pos="5385"/>
        </w:tabs>
        <w:rPr>
          <w:kern w:val="28"/>
          <w:sz w:val="28"/>
          <w:szCs w:val="22"/>
        </w:rPr>
      </w:pPr>
    </w:p>
    <w:sectPr w:rsidR="00B74B2A" w:rsidRPr="00822F71" w:rsidSect="007F5EB7">
      <w:headerReference w:type="default" r:id="rId9"/>
      <w:footerReference w:type="default" r:id="rId10"/>
      <w:type w:val="continuous"/>
      <w:pgSz w:w="11907" w:h="16839" w:code="9"/>
      <w:pgMar w:top="1440" w:right="144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2672" w:rsidRDefault="00332672">
      <w:r>
        <w:separator/>
      </w:r>
    </w:p>
  </w:endnote>
  <w:endnote w:type="continuationSeparator" w:id="0">
    <w:p w:rsidR="00332672" w:rsidRDefault="003326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05227"/>
      <w:docPartObj>
        <w:docPartGallery w:val="Page Numbers (Bottom of Page)"/>
        <w:docPartUnique/>
      </w:docPartObj>
    </w:sdtPr>
    <w:sdtContent>
      <w:p w:rsidR="000053CE" w:rsidRDefault="00E60B00">
        <w:pPr>
          <w:pStyle w:val="Footer"/>
          <w:jc w:val="right"/>
        </w:pPr>
        <w:fldSimple w:instr=" PAGE   \* MERGEFORMAT ">
          <w:r w:rsidR="004C1C2C">
            <w:rPr>
              <w:noProof/>
            </w:rPr>
            <w:t>1</w:t>
          </w:r>
        </w:fldSimple>
      </w:p>
    </w:sdtContent>
  </w:sdt>
  <w:p w:rsidR="000053CE" w:rsidRDefault="000053C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2672" w:rsidRDefault="00332672">
      <w:r>
        <w:separator/>
      </w:r>
    </w:p>
  </w:footnote>
  <w:footnote w:type="continuationSeparator" w:id="0">
    <w:p w:rsidR="00332672" w:rsidRDefault="003326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3CE" w:rsidRDefault="000053CE">
    <w:pPr>
      <w:pStyle w:val="Header"/>
    </w:pPr>
  </w:p>
  <w:p w:rsidR="000053CE" w:rsidRDefault="000053CE">
    <w:pPr>
      <w:pStyle w:val="Header"/>
    </w:pPr>
  </w:p>
  <w:p w:rsidR="000053CE" w:rsidRDefault="000053CE">
    <w:pPr>
      <w:pStyle w:val="Header"/>
    </w:pPr>
  </w:p>
  <w:p w:rsidR="000053CE" w:rsidRDefault="000053CE">
    <w:pPr>
      <w:pStyle w:val="Header"/>
    </w:pPr>
  </w:p>
  <w:p w:rsidR="000053CE" w:rsidRDefault="000053C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108C3"/>
    <w:multiLevelType w:val="multilevel"/>
    <w:tmpl w:val="93FCB67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">
    <w:nsid w:val="09AC4DB7"/>
    <w:multiLevelType w:val="hybridMultilevel"/>
    <w:tmpl w:val="065443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C06BCA"/>
    <w:multiLevelType w:val="hybridMultilevel"/>
    <w:tmpl w:val="7F44D2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C3510"/>
    <w:multiLevelType w:val="hybridMultilevel"/>
    <w:tmpl w:val="AB2402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80274F"/>
    <w:multiLevelType w:val="hybridMultilevel"/>
    <w:tmpl w:val="70C6DF6E"/>
    <w:lvl w:ilvl="0" w:tplc="B6E4BD22">
      <w:start w:val="8"/>
      <w:numFmt w:val="bullet"/>
      <w:lvlText w:val="-"/>
      <w:lvlJc w:val="left"/>
      <w:pPr>
        <w:ind w:left="148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>
    <w:nsid w:val="19836F7C"/>
    <w:multiLevelType w:val="multilevel"/>
    <w:tmpl w:val="ACD60B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6">
    <w:nsid w:val="1D254649"/>
    <w:multiLevelType w:val="hybridMultilevel"/>
    <w:tmpl w:val="AB2402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C92C74"/>
    <w:multiLevelType w:val="hybridMultilevel"/>
    <w:tmpl w:val="AB2402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B4410D"/>
    <w:multiLevelType w:val="hybridMultilevel"/>
    <w:tmpl w:val="2A882214"/>
    <w:lvl w:ilvl="0" w:tplc="864A2880">
      <w:numFmt w:val="bullet"/>
      <w:lvlText w:val="-"/>
      <w:lvlJc w:val="left"/>
      <w:pPr>
        <w:ind w:left="19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6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4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0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28" w:hanging="360"/>
      </w:pPr>
      <w:rPr>
        <w:rFonts w:ascii="Wingdings" w:hAnsi="Wingdings" w:hint="default"/>
      </w:rPr>
    </w:lvl>
  </w:abstractNum>
  <w:abstractNum w:abstractNumId="9">
    <w:nsid w:val="21F4373F"/>
    <w:multiLevelType w:val="hybridMultilevel"/>
    <w:tmpl w:val="A68A74E0"/>
    <w:lvl w:ilvl="0" w:tplc="E3BC30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C95A4C"/>
    <w:multiLevelType w:val="multilevel"/>
    <w:tmpl w:val="A458712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1">
    <w:nsid w:val="25FE49F9"/>
    <w:multiLevelType w:val="hybridMultilevel"/>
    <w:tmpl w:val="AB2402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482074"/>
    <w:multiLevelType w:val="hybridMultilevel"/>
    <w:tmpl w:val="E48EE24E"/>
    <w:lvl w:ilvl="0" w:tplc="B5D40E6E">
      <w:numFmt w:val="bullet"/>
      <w:lvlText w:val="-"/>
      <w:lvlJc w:val="left"/>
      <w:pPr>
        <w:ind w:left="20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13">
    <w:nsid w:val="27911834"/>
    <w:multiLevelType w:val="hybridMultilevel"/>
    <w:tmpl w:val="11AC4058"/>
    <w:lvl w:ilvl="0" w:tplc="2F38E350">
      <w:numFmt w:val="bullet"/>
      <w:lvlText w:val="-"/>
      <w:lvlJc w:val="left"/>
      <w:pPr>
        <w:ind w:left="2013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73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45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7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9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61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33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05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73" w:hanging="360"/>
      </w:pPr>
      <w:rPr>
        <w:rFonts w:ascii="Wingdings" w:hAnsi="Wingdings" w:hint="default"/>
      </w:rPr>
    </w:lvl>
  </w:abstractNum>
  <w:abstractNum w:abstractNumId="14">
    <w:nsid w:val="307E09E0"/>
    <w:multiLevelType w:val="hybridMultilevel"/>
    <w:tmpl w:val="AB2402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E60A31"/>
    <w:multiLevelType w:val="multilevel"/>
    <w:tmpl w:val="65BE83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16">
    <w:nsid w:val="33C3066D"/>
    <w:multiLevelType w:val="multilevel"/>
    <w:tmpl w:val="7270CE6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4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832" w:hanging="1800"/>
      </w:pPr>
      <w:rPr>
        <w:rFonts w:hint="default"/>
      </w:rPr>
    </w:lvl>
  </w:abstractNum>
  <w:abstractNum w:abstractNumId="17">
    <w:nsid w:val="35717139"/>
    <w:multiLevelType w:val="hybridMultilevel"/>
    <w:tmpl w:val="AB2402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1B54B2"/>
    <w:multiLevelType w:val="hybridMultilevel"/>
    <w:tmpl w:val="0ADA9CFE"/>
    <w:lvl w:ilvl="0" w:tplc="C8AE3002">
      <w:start w:val="3"/>
      <w:numFmt w:val="bullet"/>
      <w:lvlText w:val="-"/>
      <w:lvlJc w:val="left"/>
      <w:pPr>
        <w:ind w:left="178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9">
    <w:nsid w:val="37E2182F"/>
    <w:multiLevelType w:val="hybridMultilevel"/>
    <w:tmpl w:val="6972A9C0"/>
    <w:lvl w:ilvl="0" w:tplc="CE60D90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9B538B"/>
    <w:multiLevelType w:val="multilevel"/>
    <w:tmpl w:val="C77205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1">
    <w:nsid w:val="390D7728"/>
    <w:multiLevelType w:val="multilevel"/>
    <w:tmpl w:val="70F85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2">
    <w:nsid w:val="390E7E4B"/>
    <w:multiLevelType w:val="hybridMultilevel"/>
    <w:tmpl w:val="BC9670BC"/>
    <w:lvl w:ilvl="0" w:tplc="D3EE09FE">
      <w:numFmt w:val="bullet"/>
      <w:lvlText w:val="-"/>
      <w:lvlJc w:val="left"/>
      <w:pPr>
        <w:ind w:left="19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23">
    <w:nsid w:val="3B1964AB"/>
    <w:multiLevelType w:val="multilevel"/>
    <w:tmpl w:val="88102F8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4">
    <w:nsid w:val="3E910732"/>
    <w:multiLevelType w:val="hybridMultilevel"/>
    <w:tmpl w:val="AB2402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351153"/>
    <w:multiLevelType w:val="multilevel"/>
    <w:tmpl w:val="ACD60B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26">
    <w:nsid w:val="3F8647D6"/>
    <w:multiLevelType w:val="hybridMultilevel"/>
    <w:tmpl w:val="7362F3D2"/>
    <w:lvl w:ilvl="0" w:tplc="F5A8D0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410B08DA"/>
    <w:multiLevelType w:val="hybridMultilevel"/>
    <w:tmpl w:val="D156678E"/>
    <w:lvl w:ilvl="0" w:tplc="171E41EE">
      <w:numFmt w:val="bullet"/>
      <w:lvlText w:val="-"/>
      <w:lvlJc w:val="left"/>
      <w:pPr>
        <w:ind w:left="148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39E33C8"/>
    <w:multiLevelType w:val="hybridMultilevel"/>
    <w:tmpl w:val="17D8302E"/>
    <w:lvl w:ilvl="0" w:tplc="783859F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44581E8C"/>
    <w:multiLevelType w:val="hybridMultilevel"/>
    <w:tmpl w:val="A3FA36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D700AF"/>
    <w:multiLevelType w:val="hybridMultilevel"/>
    <w:tmpl w:val="FDB4AB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281369"/>
    <w:multiLevelType w:val="multilevel"/>
    <w:tmpl w:val="CFDE2F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2">
    <w:nsid w:val="5D926AB6"/>
    <w:multiLevelType w:val="multilevel"/>
    <w:tmpl w:val="65BE83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33">
    <w:nsid w:val="614D211E"/>
    <w:multiLevelType w:val="hybridMultilevel"/>
    <w:tmpl w:val="FD78B2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0A58CB"/>
    <w:multiLevelType w:val="hybridMultilevel"/>
    <w:tmpl w:val="4992E882"/>
    <w:lvl w:ilvl="0" w:tplc="BA527C4E">
      <w:start w:val="4"/>
      <w:numFmt w:val="bullet"/>
      <w:lvlText w:val="-"/>
      <w:lvlJc w:val="left"/>
      <w:pPr>
        <w:ind w:left="148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5">
    <w:nsid w:val="65362681"/>
    <w:multiLevelType w:val="hybridMultilevel"/>
    <w:tmpl w:val="15085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8A5688"/>
    <w:multiLevelType w:val="hybridMultilevel"/>
    <w:tmpl w:val="9D02EFCA"/>
    <w:lvl w:ilvl="0" w:tplc="27E4D3B6">
      <w:start w:val="428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45" w:hanging="360"/>
      </w:pPr>
    </w:lvl>
    <w:lvl w:ilvl="2" w:tplc="041A001B" w:tentative="1">
      <w:start w:val="1"/>
      <w:numFmt w:val="lowerRoman"/>
      <w:lvlText w:val="%3."/>
      <w:lvlJc w:val="right"/>
      <w:pPr>
        <w:ind w:left="2565" w:hanging="180"/>
      </w:pPr>
    </w:lvl>
    <w:lvl w:ilvl="3" w:tplc="041A000F" w:tentative="1">
      <w:start w:val="1"/>
      <w:numFmt w:val="decimal"/>
      <w:lvlText w:val="%4."/>
      <w:lvlJc w:val="left"/>
      <w:pPr>
        <w:ind w:left="3285" w:hanging="360"/>
      </w:pPr>
    </w:lvl>
    <w:lvl w:ilvl="4" w:tplc="041A0019" w:tentative="1">
      <w:start w:val="1"/>
      <w:numFmt w:val="lowerLetter"/>
      <w:lvlText w:val="%5."/>
      <w:lvlJc w:val="left"/>
      <w:pPr>
        <w:ind w:left="4005" w:hanging="360"/>
      </w:pPr>
    </w:lvl>
    <w:lvl w:ilvl="5" w:tplc="041A001B" w:tentative="1">
      <w:start w:val="1"/>
      <w:numFmt w:val="lowerRoman"/>
      <w:lvlText w:val="%6."/>
      <w:lvlJc w:val="right"/>
      <w:pPr>
        <w:ind w:left="4725" w:hanging="180"/>
      </w:pPr>
    </w:lvl>
    <w:lvl w:ilvl="6" w:tplc="041A000F" w:tentative="1">
      <w:start w:val="1"/>
      <w:numFmt w:val="decimal"/>
      <w:lvlText w:val="%7."/>
      <w:lvlJc w:val="left"/>
      <w:pPr>
        <w:ind w:left="5445" w:hanging="360"/>
      </w:pPr>
    </w:lvl>
    <w:lvl w:ilvl="7" w:tplc="041A0019" w:tentative="1">
      <w:start w:val="1"/>
      <w:numFmt w:val="lowerLetter"/>
      <w:lvlText w:val="%8."/>
      <w:lvlJc w:val="left"/>
      <w:pPr>
        <w:ind w:left="6165" w:hanging="360"/>
      </w:pPr>
    </w:lvl>
    <w:lvl w:ilvl="8" w:tplc="041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7">
    <w:nsid w:val="6BFC6FAB"/>
    <w:multiLevelType w:val="hybridMultilevel"/>
    <w:tmpl w:val="38A6AD2A"/>
    <w:lvl w:ilvl="0" w:tplc="D422C71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4204966"/>
    <w:multiLevelType w:val="hybridMultilevel"/>
    <w:tmpl w:val="17D0F1D2"/>
    <w:lvl w:ilvl="0" w:tplc="8406638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76033170"/>
    <w:multiLevelType w:val="hybridMultilevel"/>
    <w:tmpl w:val="AB2402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9D2F1D"/>
    <w:multiLevelType w:val="hybridMultilevel"/>
    <w:tmpl w:val="DC2ACB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0A63A5"/>
    <w:multiLevelType w:val="hybridMultilevel"/>
    <w:tmpl w:val="55D435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1B62DA"/>
    <w:multiLevelType w:val="multilevel"/>
    <w:tmpl w:val="0E6A4B1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3">
    <w:nsid w:val="794E6EF6"/>
    <w:multiLevelType w:val="hybridMultilevel"/>
    <w:tmpl w:val="0C1A9830"/>
    <w:lvl w:ilvl="0" w:tplc="D6DEBF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AB954E9"/>
    <w:multiLevelType w:val="multilevel"/>
    <w:tmpl w:val="54AA4D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num w:numId="1">
    <w:abstractNumId w:val="6"/>
  </w:num>
  <w:num w:numId="2">
    <w:abstractNumId w:val="41"/>
  </w:num>
  <w:num w:numId="3">
    <w:abstractNumId w:val="43"/>
  </w:num>
  <w:num w:numId="4">
    <w:abstractNumId w:val="2"/>
  </w:num>
  <w:num w:numId="5">
    <w:abstractNumId w:val="33"/>
  </w:num>
  <w:num w:numId="6">
    <w:abstractNumId w:val="7"/>
  </w:num>
  <w:num w:numId="7">
    <w:abstractNumId w:val="8"/>
  </w:num>
  <w:num w:numId="8">
    <w:abstractNumId w:val="14"/>
  </w:num>
  <w:num w:numId="9">
    <w:abstractNumId w:val="1"/>
  </w:num>
  <w:num w:numId="10">
    <w:abstractNumId w:val="15"/>
  </w:num>
  <w:num w:numId="11">
    <w:abstractNumId w:val="13"/>
  </w:num>
  <w:num w:numId="12">
    <w:abstractNumId w:val="22"/>
  </w:num>
  <w:num w:numId="13">
    <w:abstractNumId w:val="12"/>
  </w:num>
  <w:num w:numId="14">
    <w:abstractNumId w:val="32"/>
  </w:num>
  <w:num w:numId="15">
    <w:abstractNumId w:val="18"/>
  </w:num>
  <w:num w:numId="16">
    <w:abstractNumId w:val="30"/>
  </w:num>
  <w:num w:numId="17">
    <w:abstractNumId w:val="9"/>
  </w:num>
  <w:num w:numId="1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4"/>
  </w:num>
  <w:num w:numId="21">
    <w:abstractNumId w:val="39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1"/>
  </w:num>
  <w:num w:numId="25">
    <w:abstractNumId w:val="17"/>
  </w:num>
  <w:num w:numId="26">
    <w:abstractNumId w:val="29"/>
  </w:num>
  <w:num w:numId="27">
    <w:abstractNumId w:val="10"/>
  </w:num>
  <w:num w:numId="28">
    <w:abstractNumId w:val="40"/>
  </w:num>
  <w:num w:numId="2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</w:num>
  <w:num w:numId="31">
    <w:abstractNumId w:val="3"/>
  </w:num>
  <w:num w:numId="32">
    <w:abstractNumId w:val="38"/>
  </w:num>
  <w:num w:numId="33">
    <w:abstractNumId w:val="34"/>
  </w:num>
  <w:num w:numId="34">
    <w:abstractNumId w:val="24"/>
  </w:num>
  <w:num w:numId="35">
    <w:abstractNumId w:val="11"/>
  </w:num>
  <w:num w:numId="36">
    <w:abstractNumId w:val="36"/>
  </w:num>
  <w:num w:numId="37">
    <w:abstractNumId w:val="42"/>
  </w:num>
  <w:num w:numId="38">
    <w:abstractNumId w:val="26"/>
  </w:num>
  <w:num w:numId="39">
    <w:abstractNumId w:val="25"/>
  </w:num>
  <w:num w:numId="40">
    <w:abstractNumId w:val="5"/>
  </w:num>
  <w:num w:numId="41">
    <w:abstractNumId w:val="19"/>
  </w:num>
  <w:num w:numId="42">
    <w:abstractNumId w:val="44"/>
  </w:num>
  <w:num w:numId="43">
    <w:abstractNumId w:val="28"/>
  </w:num>
  <w:num w:numId="44">
    <w:abstractNumId w:val="0"/>
  </w:num>
  <w:num w:numId="45">
    <w:abstractNumId w:val="23"/>
  </w:num>
  <w:num w:numId="46">
    <w:abstractNumId w:val="16"/>
  </w:num>
  <w:num w:numId="47">
    <w:abstractNumId w:val="2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attachedTemplate r:id="rId1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71F8"/>
    <w:rsid w:val="00000187"/>
    <w:rsid w:val="00001055"/>
    <w:rsid w:val="00004D4B"/>
    <w:rsid w:val="000053CE"/>
    <w:rsid w:val="00020740"/>
    <w:rsid w:val="000224C5"/>
    <w:rsid w:val="000266BD"/>
    <w:rsid w:val="00037C15"/>
    <w:rsid w:val="00044681"/>
    <w:rsid w:val="0004722F"/>
    <w:rsid w:val="0005086E"/>
    <w:rsid w:val="00050C6C"/>
    <w:rsid w:val="00051DE5"/>
    <w:rsid w:val="000527B8"/>
    <w:rsid w:val="00056D9A"/>
    <w:rsid w:val="00061212"/>
    <w:rsid w:val="000646F0"/>
    <w:rsid w:val="00065404"/>
    <w:rsid w:val="000705CB"/>
    <w:rsid w:val="0007164A"/>
    <w:rsid w:val="00075039"/>
    <w:rsid w:val="00080B0C"/>
    <w:rsid w:val="00082CBC"/>
    <w:rsid w:val="00084DA9"/>
    <w:rsid w:val="0008581E"/>
    <w:rsid w:val="00087BF9"/>
    <w:rsid w:val="00091EFD"/>
    <w:rsid w:val="00093928"/>
    <w:rsid w:val="00095597"/>
    <w:rsid w:val="000A062D"/>
    <w:rsid w:val="000A0DFD"/>
    <w:rsid w:val="000A19DD"/>
    <w:rsid w:val="000A3BA5"/>
    <w:rsid w:val="000A4BD4"/>
    <w:rsid w:val="000A69C6"/>
    <w:rsid w:val="000A6FBD"/>
    <w:rsid w:val="000B1EB2"/>
    <w:rsid w:val="000B39E0"/>
    <w:rsid w:val="000C3101"/>
    <w:rsid w:val="000C6795"/>
    <w:rsid w:val="000C7259"/>
    <w:rsid w:val="000C76A4"/>
    <w:rsid w:val="000D78CF"/>
    <w:rsid w:val="000D79F6"/>
    <w:rsid w:val="000E71F8"/>
    <w:rsid w:val="000F05E2"/>
    <w:rsid w:val="000F5E60"/>
    <w:rsid w:val="00102655"/>
    <w:rsid w:val="00102B87"/>
    <w:rsid w:val="001036E3"/>
    <w:rsid w:val="00105342"/>
    <w:rsid w:val="0011181B"/>
    <w:rsid w:val="00111914"/>
    <w:rsid w:val="00111ECB"/>
    <w:rsid w:val="00116211"/>
    <w:rsid w:val="00121797"/>
    <w:rsid w:val="00122061"/>
    <w:rsid w:val="001324D5"/>
    <w:rsid w:val="00132B32"/>
    <w:rsid w:val="0013454C"/>
    <w:rsid w:val="00134F74"/>
    <w:rsid w:val="00136004"/>
    <w:rsid w:val="00157524"/>
    <w:rsid w:val="001615B6"/>
    <w:rsid w:val="00165F69"/>
    <w:rsid w:val="00171EB2"/>
    <w:rsid w:val="00174F39"/>
    <w:rsid w:val="00176863"/>
    <w:rsid w:val="001868BA"/>
    <w:rsid w:val="00191348"/>
    <w:rsid w:val="00192C67"/>
    <w:rsid w:val="0019372B"/>
    <w:rsid w:val="001943F4"/>
    <w:rsid w:val="00195B09"/>
    <w:rsid w:val="00197C0F"/>
    <w:rsid w:val="001A1BE0"/>
    <w:rsid w:val="001A7173"/>
    <w:rsid w:val="001C0263"/>
    <w:rsid w:val="001C4EDE"/>
    <w:rsid w:val="001C5B37"/>
    <w:rsid w:val="001C7435"/>
    <w:rsid w:val="001D1DC2"/>
    <w:rsid w:val="001D5E9E"/>
    <w:rsid w:val="001D739F"/>
    <w:rsid w:val="001D752B"/>
    <w:rsid w:val="001E1E88"/>
    <w:rsid w:val="001E229D"/>
    <w:rsid w:val="001E3D6E"/>
    <w:rsid w:val="001E47DA"/>
    <w:rsid w:val="001E5FF6"/>
    <w:rsid w:val="001F04C0"/>
    <w:rsid w:val="001F1AA5"/>
    <w:rsid w:val="001F55B3"/>
    <w:rsid w:val="001F6108"/>
    <w:rsid w:val="00202419"/>
    <w:rsid w:val="00211E74"/>
    <w:rsid w:val="002151AF"/>
    <w:rsid w:val="002221B0"/>
    <w:rsid w:val="002236FC"/>
    <w:rsid w:val="00225665"/>
    <w:rsid w:val="00231431"/>
    <w:rsid w:val="00231EB8"/>
    <w:rsid w:val="0023756E"/>
    <w:rsid w:val="00237A67"/>
    <w:rsid w:val="0024511C"/>
    <w:rsid w:val="00250FDD"/>
    <w:rsid w:val="00252023"/>
    <w:rsid w:val="00256936"/>
    <w:rsid w:val="00257CAB"/>
    <w:rsid w:val="0026048A"/>
    <w:rsid w:val="00267825"/>
    <w:rsid w:val="00270042"/>
    <w:rsid w:val="00276262"/>
    <w:rsid w:val="00276D30"/>
    <w:rsid w:val="0028756D"/>
    <w:rsid w:val="002915FC"/>
    <w:rsid w:val="002964ED"/>
    <w:rsid w:val="002A0BC5"/>
    <w:rsid w:val="002A197E"/>
    <w:rsid w:val="002A5064"/>
    <w:rsid w:val="002B3D44"/>
    <w:rsid w:val="002B40DB"/>
    <w:rsid w:val="002B5E9E"/>
    <w:rsid w:val="002B7DB1"/>
    <w:rsid w:val="002B7EBF"/>
    <w:rsid w:val="002C4BDB"/>
    <w:rsid w:val="002C651B"/>
    <w:rsid w:val="002D0D95"/>
    <w:rsid w:val="002D146D"/>
    <w:rsid w:val="002D214D"/>
    <w:rsid w:val="002D3CF7"/>
    <w:rsid w:val="002D507C"/>
    <w:rsid w:val="002D635B"/>
    <w:rsid w:val="002E00CA"/>
    <w:rsid w:val="002E1659"/>
    <w:rsid w:val="002E6129"/>
    <w:rsid w:val="002F069E"/>
    <w:rsid w:val="002F20A2"/>
    <w:rsid w:val="002F37A2"/>
    <w:rsid w:val="002F4D07"/>
    <w:rsid w:val="002F6E1F"/>
    <w:rsid w:val="00303D62"/>
    <w:rsid w:val="003101B3"/>
    <w:rsid w:val="003142A7"/>
    <w:rsid w:val="0031694C"/>
    <w:rsid w:val="003220C2"/>
    <w:rsid w:val="003226CC"/>
    <w:rsid w:val="00322D3E"/>
    <w:rsid w:val="00323453"/>
    <w:rsid w:val="003306C6"/>
    <w:rsid w:val="00331F6D"/>
    <w:rsid w:val="00332672"/>
    <w:rsid w:val="00341CF3"/>
    <w:rsid w:val="00342812"/>
    <w:rsid w:val="00342FC9"/>
    <w:rsid w:val="00344672"/>
    <w:rsid w:val="003453F0"/>
    <w:rsid w:val="00346332"/>
    <w:rsid w:val="00346BF2"/>
    <w:rsid w:val="00347597"/>
    <w:rsid w:val="003509D1"/>
    <w:rsid w:val="003542B1"/>
    <w:rsid w:val="0036292C"/>
    <w:rsid w:val="00366358"/>
    <w:rsid w:val="00366363"/>
    <w:rsid w:val="00367CCF"/>
    <w:rsid w:val="00371F19"/>
    <w:rsid w:val="00372F8A"/>
    <w:rsid w:val="0037319D"/>
    <w:rsid w:val="00374017"/>
    <w:rsid w:val="003822AA"/>
    <w:rsid w:val="003822FA"/>
    <w:rsid w:val="00386C3C"/>
    <w:rsid w:val="00387931"/>
    <w:rsid w:val="003937E6"/>
    <w:rsid w:val="00395CD7"/>
    <w:rsid w:val="003A17CF"/>
    <w:rsid w:val="003A33F1"/>
    <w:rsid w:val="003A4546"/>
    <w:rsid w:val="003A6A33"/>
    <w:rsid w:val="003A7945"/>
    <w:rsid w:val="003B0DEF"/>
    <w:rsid w:val="003C603B"/>
    <w:rsid w:val="003D288E"/>
    <w:rsid w:val="003D553D"/>
    <w:rsid w:val="003E1346"/>
    <w:rsid w:val="003F395B"/>
    <w:rsid w:val="003F4261"/>
    <w:rsid w:val="003F7B96"/>
    <w:rsid w:val="00402293"/>
    <w:rsid w:val="00403145"/>
    <w:rsid w:val="0040399B"/>
    <w:rsid w:val="004046AC"/>
    <w:rsid w:val="00410581"/>
    <w:rsid w:val="004110C3"/>
    <w:rsid w:val="00413DD3"/>
    <w:rsid w:val="00422D6F"/>
    <w:rsid w:val="00432A72"/>
    <w:rsid w:val="004359BB"/>
    <w:rsid w:val="0044692A"/>
    <w:rsid w:val="004552F1"/>
    <w:rsid w:val="004609DB"/>
    <w:rsid w:val="0047583B"/>
    <w:rsid w:val="00476C1E"/>
    <w:rsid w:val="00482316"/>
    <w:rsid w:val="004914E6"/>
    <w:rsid w:val="004932D5"/>
    <w:rsid w:val="00494F2E"/>
    <w:rsid w:val="00497BE5"/>
    <w:rsid w:val="00497C2B"/>
    <w:rsid w:val="004A4ECC"/>
    <w:rsid w:val="004A5A10"/>
    <w:rsid w:val="004B044C"/>
    <w:rsid w:val="004B1E52"/>
    <w:rsid w:val="004B7265"/>
    <w:rsid w:val="004C1C2C"/>
    <w:rsid w:val="004C3A23"/>
    <w:rsid w:val="004C58B1"/>
    <w:rsid w:val="004C7FC9"/>
    <w:rsid w:val="004E0268"/>
    <w:rsid w:val="004E1898"/>
    <w:rsid w:val="004E5284"/>
    <w:rsid w:val="004F2AAC"/>
    <w:rsid w:val="004F6E51"/>
    <w:rsid w:val="00502509"/>
    <w:rsid w:val="00502786"/>
    <w:rsid w:val="0050500F"/>
    <w:rsid w:val="0050718B"/>
    <w:rsid w:val="005113F8"/>
    <w:rsid w:val="0051151A"/>
    <w:rsid w:val="00520676"/>
    <w:rsid w:val="00521AFF"/>
    <w:rsid w:val="005236E6"/>
    <w:rsid w:val="00524BD7"/>
    <w:rsid w:val="00526325"/>
    <w:rsid w:val="00526DCA"/>
    <w:rsid w:val="00530AE0"/>
    <w:rsid w:val="00534B2B"/>
    <w:rsid w:val="00536DA6"/>
    <w:rsid w:val="00537F75"/>
    <w:rsid w:val="005416C9"/>
    <w:rsid w:val="00561603"/>
    <w:rsid w:val="005665F5"/>
    <w:rsid w:val="00572D4D"/>
    <w:rsid w:val="00572F32"/>
    <w:rsid w:val="005810FB"/>
    <w:rsid w:val="00584028"/>
    <w:rsid w:val="005841F1"/>
    <w:rsid w:val="0058617C"/>
    <w:rsid w:val="00593089"/>
    <w:rsid w:val="005A3FCC"/>
    <w:rsid w:val="005A4726"/>
    <w:rsid w:val="005A4821"/>
    <w:rsid w:val="005A6450"/>
    <w:rsid w:val="005B1CE4"/>
    <w:rsid w:val="005B2946"/>
    <w:rsid w:val="005C003E"/>
    <w:rsid w:val="005C0486"/>
    <w:rsid w:val="005D3ABC"/>
    <w:rsid w:val="005E0931"/>
    <w:rsid w:val="005E47BE"/>
    <w:rsid w:val="005E5BD1"/>
    <w:rsid w:val="005E6054"/>
    <w:rsid w:val="005F05AC"/>
    <w:rsid w:val="005F0A22"/>
    <w:rsid w:val="005F2AB0"/>
    <w:rsid w:val="005F7A1D"/>
    <w:rsid w:val="00600D93"/>
    <w:rsid w:val="00606880"/>
    <w:rsid w:val="00607F2E"/>
    <w:rsid w:val="0061799D"/>
    <w:rsid w:val="00621B7D"/>
    <w:rsid w:val="00622732"/>
    <w:rsid w:val="0062381D"/>
    <w:rsid w:val="006240D4"/>
    <w:rsid w:val="00626686"/>
    <w:rsid w:val="00630799"/>
    <w:rsid w:val="00634F70"/>
    <w:rsid w:val="00652E04"/>
    <w:rsid w:val="00654E9B"/>
    <w:rsid w:val="00655020"/>
    <w:rsid w:val="00657C32"/>
    <w:rsid w:val="00660041"/>
    <w:rsid w:val="0066144A"/>
    <w:rsid w:val="00672258"/>
    <w:rsid w:val="00675409"/>
    <w:rsid w:val="00682FE3"/>
    <w:rsid w:val="00684665"/>
    <w:rsid w:val="006858B2"/>
    <w:rsid w:val="006862C3"/>
    <w:rsid w:val="0069092B"/>
    <w:rsid w:val="006A3BB7"/>
    <w:rsid w:val="006A4033"/>
    <w:rsid w:val="006A635B"/>
    <w:rsid w:val="006C27E0"/>
    <w:rsid w:val="006C3B28"/>
    <w:rsid w:val="006C6FA6"/>
    <w:rsid w:val="006C7304"/>
    <w:rsid w:val="006D1FBB"/>
    <w:rsid w:val="006D31F9"/>
    <w:rsid w:val="006E026E"/>
    <w:rsid w:val="006E1906"/>
    <w:rsid w:val="006E5681"/>
    <w:rsid w:val="00701FC4"/>
    <w:rsid w:val="00707D57"/>
    <w:rsid w:val="007106AC"/>
    <w:rsid w:val="00711BBD"/>
    <w:rsid w:val="0071223B"/>
    <w:rsid w:val="00722953"/>
    <w:rsid w:val="00730012"/>
    <w:rsid w:val="00732A8D"/>
    <w:rsid w:val="00741EA6"/>
    <w:rsid w:val="0074358E"/>
    <w:rsid w:val="00744A83"/>
    <w:rsid w:val="00744F92"/>
    <w:rsid w:val="007577BB"/>
    <w:rsid w:val="00757D6D"/>
    <w:rsid w:val="007625E4"/>
    <w:rsid w:val="00765D6D"/>
    <w:rsid w:val="00765EE3"/>
    <w:rsid w:val="00772007"/>
    <w:rsid w:val="00775AC9"/>
    <w:rsid w:val="00776808"/>
    <w:rsid w:val="007772A8"/>
    <w:rsid w:val="007776EF"/>
    <w:rsid w:val="00782F72"/>
    <w:rsid w:val="00786805"/>
    <w:rsid w:val="007976C7"/>
    <w:rsid w:val="007A3C4A"/>
    <w:rsid w:val="007A5288"/>
    <w:rsid w:val="007B6B86"/>
    <w:rsid w:val="007B7CEC"/>
    <w:rsid w:val="007C3723"/>
    <w:rsid w:val="007C3C65"/>
    <w:rsid w:val="007C513A"/>
    <w:rsid w:val="007C58C4"/>
    <w:rsid w:val="007C597A"/>
    <w:rsid w:val="007D1CB3"/>
    <w:rsid w:val="007D42DC"/>
    <w:rsid w:val="007E0308"/>
    <w:rsid w:val="007E7D35"/>
    <w:rsid w:val="007F310A"/>
    <w:rsid w:val="007F428B"/>
    <w:rsid w:val="007F5EB7"/>
    <w:rsid w:val="007F785D"/>
    <w:rsid w:val="00800EE5"/>
    <w:rsid w:val="00807D8F"/>
    <w:rsid w:val="008103BE"/>
    <w:rsid w:val="008148B2"/>
    <w:rsid w:val="00815650"/>
    <w:rsid w:val="00815D1A"/>
    <w:rsid w:val="00822B02"/>
    <w:rsid w:val="00822CC3"/>
    <w:rsid w:val="00822F71"/>
    <w:rsid w:val="00825727"/>
    <w:rsid w:val="00835555"/>
    <w:rsid w:val="0083762B"/>
    <w:rsid w:val="00847416"/>
    <w:rsid w:val="008529D4"/>
    <w:rsid w:val="00855F10"/>
    <w:rsid w:val="008773B1"/>
    <w:rsid w:val="00881BF9"/>
    <w:rsid w:val="008823D8"/>
    <w:rsid w:val="0089465A"/>
    <w:rsid w:val="00895A69"/>
    <w:rsid w:val="008A0560"/>
    <w:rsid w:val="008A47C4"/>
    <w:rsid w:val="008A56FD"/>
    <w:rsid w:val="008A6A44"/>
    <w:rsid w:val="008B1454"/>
    <w:rsid w:val="008B17AA"/>
    <w:rsid w:val="008B1E3F"/>
    <w:rsid w:val="008B35C5"/>
    <w:rsid w:val="008C265F"/>
    <w:rsid w:val="008C462C"/>
    <w:rsid w:val="008C5EE0"/>
    <w:rsid w:val="008C6AB8"/>
    <w:rsid w:val="008D293A"/>
    <w:rsid w:val="008D2C01"/>
    <w:rsid w:val="008E3453"/>
    <w:rsid w:val="008E45C0"/>
    <w:rsid w:val="008E70AD"/>
    <w:rsid w:val="008F125C"/>
    <w:rsid w:val="00900663"/>
    <w:rsid w:val="00901851"/>
    <w:rsid w:val="00911464"/>
    <w:rsid w:val="009123C3"/>
    <w:rsid w:val="00916BD3"/>
    <w:rsid w:val="00920300"/>
    <w:rsid w:val="00920D38"/>
    <w:rsid w:val="00920FC8"/>
    <w:rsid w:val="00923C1D"/>
    <w:rsid w:val="009249F3"/>
    <w:rsid w:val="00926321"/>
    <w:rsid w:val="0093569B"/>
    <w:rsid w:val="00935E75"/>
    <w:rsid w:val="00937776"/>
    <w:rsid w:val="00941AFB"/>
    <w:rsid w:val="00941D78"/>
    <w:rsid w:val="00943371"/>
    <w:rsid w:val="00945A23"/>
    <w:rsid w:val="00953787"/>
    <w:rsid w:val="00965CD5"/>
    <w:rsid w:val="00971FFC"/>
    <w:rsid w:val="00982D82"/>
    <w:rsid w:val="0098584F"/>
    <w:rsid w:val="009876CB"/>
    <w:rsid w:val="00991182"/>
    <w:rsid w:val="00993438"/>
    <w:rsid w:val="00995B0A"/>
    <w:rsid w:val="00997CF4"/>
    <w:rsid w:val="009A78D6"/>
    <w:rsid w:val="009B135C"/>
    <w:rsid w:val="009B1472"/>
    <w:rsid w:val="009B59A8"/>
    <w:rsid w:val="009B6141"/>
    <w:rsid w:val="009B67D4"/>
    <w:rsid w:val="009C2EB0"/>
    <w:rsid w:val="009C3C9A"/>
    <w:rsid w:val="009C5087"/>
    <w:rsid w:val="009C5CCB"/>
    <w:rsid w:val="009D6F1E"/>
    <w:rsid w:val="009D73A4"/>
    <w:rsid w:val="009E12BD"/>
    <w:rsid w:val="009E14CF"/>
    <w:rsid w:val="009E1C8C"/>
    <w:rsid w:val="009E37CC"/>
    <w:rsid w:val="009E48DD"/>
    <w:rsid w:val="009E5D04"/>
    <w:rsid w:val="009F3646"/>
    <w:rsid w:val="009F48F3"/>
    <w:rsid w:val="009F7463"/>
    <w:rsid w:val="009F7841"/>
    <w:rsid w:val="00A00478"/>
    <w:rsid w:val="00A02157"/>
    <w:rsid w:val="00A06B68"/>
    <w:rsid w:val="00A0726B"/>
    <w:rsid w:val="00A15196"/>
    <w:rsid w:val="00A2494E"/>
    <w:rsid w:val="00A4232A"/>
    <w:rsid w:val="00A43DA0"/>
    <w:rsid w:val="00A455D3"/>
    <w:rsid w:val="00A467BF"/>
    <w:rsid w:val="00A543FD"/>
    <w:rsid w:val="00A576A9"/>
    <w:rsid w:val="00A62416"/>
    <w:rsid w:val="00A62B43"/>
    <w:rsid w:val="00A65C95"/>
    <w:rsid w:val="00A76747"/>
    <w:rsid w:val="00A77024"/>
    <w:rsid w:val="00A81395"/>
    <w:rsid w:val="00A83EBD"/>
    <w:rsid w:val="00A86A6A"/>
    <w:rsid w:val="00A94D8F"/>
    <w:rsid w:val="00A9601F"/>
    <w:rsid w:val="00AA4E56"/>
    <w:rsid w:val="00AC38C3"/>
    <w:rsid w:val="00AC39EA"/>
    <w:rsid w:val="00AC4647"/>
    <w:rsid w:val="00AD00B2"/>
    <w:rsid w:val="00AD571D"/>
    <w:rsid w:val="00AD74F2"/>
    <w:rsid w:val="00AD7AC2"/>
    <w:rsid w:val="00AE206C"/>
    <w:rsid w:val="00AE6B90"/>
    <w:rsid w:val="00AE71CE"/>
    <w:rsid w:val="00AF1B40"/>
    <w:rsid w:val="00AF27A4"/>
    <w:rsid w:val="00AF2863"/>
    <w:rsid w:val="00AF7CDE"/>
    <w:rsid w:val="00B021A4"/>
    <w:rsid w:val="00B03A28"/>
    <w:rsid w:val="00B03CA7"/>
    <w:rsid w:val="00B06985"/>
    <w:rsid w:val="00B11D21"/>
    <w:rsid w:val="00B1244B"/>
    <w:rsid w:val="00B1295D"/>
    <w:rsid w:val="00B147E1"/>
    <w:rsid w:val="00B16F52"/>
    <w:rsid w:val="00B23B24"/>
    <w:rsid w:val="00B27947"/>
    <w:rsid w:val="00B36791"/>
    <w:rsid w:val="00B43A4D"/>
    <w:rsid w:val="00B447A1"/>
    <w:rsid w:val="00B44E8B"/>
    <w:rsid w:val="00B45EBA"/>
    <w:rsid w:val="00B5111F"/>
    <w:rsid w:val="00B56E96"/>
    <w:rsid w:val="00B6198F"/>
    <w:rsid w:val="00B63DF1"/>
    <w:rsid w:val="00B72BB6"/>
    <w:rsid w:val="00B74B2A"/>
    <w:rsid w:val="00B75369"/>
    <w:rsid w:val="00B76717"/>
    <w:rsid w:val="00B77192"/>
    <w:rsid w:val="00B81223"/>
    <w:rsid w:val="00B822C4"/>
    <w:rsid w:val="00B8268F"/>
    <w:rsid w:val="00B83DB2"/>
    <w:rsid w:val="00B85F8C"/>
    <w:rsid w:val="00B870CA"/>
    <w:rsid w:val="00B9035B"/>
    <w:rsid w:val="00B91EBE"/>
    <w:rsid w:val="00B94925"/>
    <w:rsid w:val="00B94FAB"/>
    <w:rsid w:val="00B96985"/>
    <w:rsid w:val="00B97F0B"/>
    <w:rsid w:val="00BA0A05"/>
    <w:rsid w:val="00BA25EA"/>
    <w:rsid w:val="00BA4E2F"/>
    <w:rsid w:val="00BA4F13"/>
    <w:rsid w:val="00BB0D15"/>
    <w:rsid w:val="00BB6301"/>
    <w:rsid w:val="00BB644F"/>
    <w:rsid w:val="00BB7B53"/>
    <w:rsid w:val="00BC25ED"/>
    <w:rsid w:val="00BC3BE3"/>
    <w:rsid w:val="00BC5AD8"/>
    <w:rsid w:val="00BC5EAD"/>
    <w:rsid w:val="00BD73AA"/>
    <w:rsid w:val="00BE163A"/>
    <w:rsid w:val="00BE22CC"/>
    <w:rsid w:val="00BF2778"/>
    <w:rsid w:val="00C00719"/>
    <w:rsid w:val="00C054E4"/>
    <w:rsid w:val="00C056C6"/>
    <w:rsid w:val="00C065E7"/>
    <w:rsid w:val="00C06B33"/>
    <w:rsid w:val="00C10290"/>
    <w:rsid w:val="00C13EF0"/>
    <w:rsid w:val="00C22941"/>
    <w:rsid w:val="00C238F8"/>
    <w:rsid w:val="00C24F5A"/>
    <w:rsid w:val="00C27FAD"/>
    <w:rsid w:val="00C41677"/>
    <w:rsid w:val="00C420F0"/>
    <w:rsid w:val="00C550F6"/>
    <w:rsid w:val="00C56F7F"/>
    <w:rsid w:val="00C63F54"/>
    <w:rsid w:val="00C668B8"/>
    <w:rsid w:val="00C75502"/>
    <w:rsid w:val="00C7774C"/>
    <w:rsid w:val="00C82C15"/>
    <w:rsid w:val="00C917E4"/>
    <w:rsid w:val="00C951EE"/>
    <w:rsid w:val="00C968A7"/>
    <w:rsid w:val="00CA01E4"/>
    <w:rsid w:val="00CA1D36"/>
    <w:rsid w:val="00CA2541"/>
    <w:rsid w:val="00CA2A84"/>
    <w:rsid w:val="00CA44A2"/>
    <w:rsid w:val="00CA4609"/>
    <w:rsid w:val="00CA642A"/>
    <w:rsid w:val="00CA701F"/>
    <w:rsid w:val="00CA7314"/>
    <w:rsid w:val="00CA7E81"/>
    <w:rsid w:val="00CB2E11"/>
    <w:rsid w:val="00CB4A66"/>
    <w:rsid w:val="00CB71D3"/>
    <w:rsid w:val="00CC1E08"/>
    <w:rsid w:val="00CD0EB5"/>
    <w:rsid w:val="00CD1FC6"/>
    <w:rsid w:val="00CD4A19"/>
    <w:rsid w:val="00CE5C0B"/>
    <w:rsid w:val="00CE753B"/>
    <w:rsid w:val="00CF1C39"/>
    <w:rsid w:val="00CF5568"/>
    <w:rsid w:val="00CF71F0"/>
    <w:rsid w:val="00CF7A5C"/>
    <w:rsid w:val="00D0062F"/>
    <w:rsid w:val="00D0121D"/>
    <w:rsid w:val="00D01EB8"/>
    <w:rsid w:val="00D046D7"/>
    <w:rsid w:val="00D1446B"/>
    <w:rsid w:val="00D22D68"/>
    <w:rsid w:val="00D24012"/>
    <w:rsid w:val="00D27445"/>
    <w:rsid w:val="00D42585"/>
    <w:rsid w:val="00D447DD"/>
    <w:rsid w:val="00D568D1"/>
    <w:rsid w:val="00D5723B"/>
    <w:rsid w:val="00D576C9"/>
    <w:rsid w:val="00D70CA7"/>
    <w:rsid w:val="00D7408B"/>
    <w:rsid w:val="00D766AF"/>
    <w:rsid w:val="00D90080"/>
    <w:rsid w:val="00D90AFD"/>
    <w:rsid w:val="00D935ED"/>
    <w:rsid w:val="00D96142"/>
    <w:rsid w:val="00D97589"/>
    <w:rsid w:val="00DA15B0"/>
    <w:rsid w:val="00DA1A09"/>
    <w:rsid w:val="00DA2569"/>
    <w:rsid w:val="00DA4E9B"/>
    <w:rsid w:val="00DB2CC3"/>
    <w:rsid w:val="00DB3BA9"/>
    <w:rsid w:val="00DB4B1E"/>
    <w:rsid w:val="00DC600C"/>
    <w:rsid w:val="00DC7678"/>
    <w:rsid w:val="00DD711C"/>
    <w:rsid w:val="00DE00DF"/>
    <w:rsid w:val="00DE3C21"/>
    <w:rsid w:val="00DE5F14"/>
    <w:rsid w:val="00DF4571"/>
    <w:rsid w:val="00DF59DB"/>
    <w:rsid w:val="00DF7C1F"/>
    <w:rsid w:val="00E03A66"/>
    <w:rsid w:val="00E1583B"/>
    <w:rsid w:val="00E16472"/>
    <w:rsid w:val="00E16643"/>
    <w:rsid w:val="00E17172"/>
    <w:rsid w:val="00E21365"/>
    <w:rsid w:val="00E25F2E"/>
    <w:rsid w:val="00E2606F"/>
    <w:rsid w:val="00E30DA4"/>
    <w:rsid w:val="00E31ABB"/>
    <w:rsid w:val="00E4041D"/>
    <w:rsid w:val="00E52660"/>
    <w:rsid w:val="00E5284D"/>
    <w:rsid w:val="00E5388B"/>
    <w:rsid w:val="00E564D1"/>
    <w:rsid w:val="00E60B00"/>
    <w:rsid w:val="00E711DF"/>
    <w:rsid w:val="00E77A79"/>
    <w:rsid w:val="00E82BE3"/>
    <w:rsid w:val="00E82CE4"/>
    <w:rsid w:val="00E83B0E"/>
    <w:rsid w:val="00E84695"/>
    <w:rsid w:val="00E87F35"/>
    <w:rsid w:val="00E87F88"/>
    <w:rsid w:val="00E903D2"/>
    <w:rsid w:val="00E91D40"/>
    <w:rsid w:val="00E92EEE"/>
    <w:rsid w:val="00E94666"/>
    <w:rsid w:val="00E955EF"/>
    <w:rsid w:val="00E95934"/>
    <w:rsid w:val="00E97205"/>
    <w:rsid w:val="00E976D9"/>
    <w:rsid w:val="00E97BC8"/>
    <w:rsid w:val="00EB0790"/>
    <w:rsid w:val="00EB0F30"/>
    <w:rsid w:val="00EB3815"/>
    <w:rsid w:val="00EC319A"/>
    <w:rsid w:val="00EC35CC"/>
    <w:rsid w:val="00EC576B"/>
    <w:rsid w:val="00ED166A"/>
    <w:rsid w:val="00ED293D"/>
    <w:rsid w:val="00ED2ACA"/>
    <w:rsid w:val="00EE1E29"/>
    <w:rsid w:val="00EE21E3"/>
    <w:rsid w:val="00EE3599"/>
    <w:rsid w:val="00EE4A4A"/>
    <w:rsid w:val="00EE4AE5"/>
    <w:rsid w:val="00EE5E3F"/>
    <w:rsid w:val="00EE78B4"/>
    <w:rsid w:val="00EF11FC"/>
    <w:rsid w:val="00EF3E74"/>
    <w:rsid w:val="00EF61FB"/>
    <w:rsid w:val="00F02F1E"/>
    <w:rsid w:val="00F0541E"/>
    <w:rsid w:val="00F061A4"/>
    <w:rsid w:val="00F070E0"/>
    <w:rsid w:val="00F13C3B"/>
    <w:rsid w:val="00F1457D"/>
    <w:rsid w:val="00F160D9"/>
    <w:rsid w:val="00F16AFF"/>
    <w:rsid w:val="00F17D0A"/>
    <w:rsid w:val="00F233BF"/>
    <w:rsid w:val="00F24468"/>
    <w:rsid w:val="00F24A1D"/>
    <w:rsid w:val="00F25018"/>
    <w:rsid w:val="00F324CC"/>
    <w:rsid w:val="00F33846"/>
    <w:rsid w:val="00F34457"/>
    <w:rsid w:val="00F3493A"/>
    <w:rsid w:val="00F40C76"/>
    <w:rsid w:val="00F42AF1"/>
    <w:rsid w:val="00F44318"/>
    <w:rsid w:val="00F5347B"/>
    <w:rsid w:val="00F558A7"/>
    <w:rsid w:val="00F56691"/>
    <w:rsid w:val="00F73C76"/>
    <w:rsid w:val="00F7643B"/>
    <w:rsid w:val="00F81EB6"/>
    <w:rsid w:val="00F8249E"/>
    <w:rsid w:val="00F856D2"/>
    <w:rsid w:val="00F96A65"/>
    <w:rsid w:val="00F97A4C"/>
    <w:rsid w:val="00FA6249"/>
    <w:rsid w:val="00FA7A39"/>
    <w:rsid w:val="00FB1170"/>
    <w:rsid w:val="00FB3492"/>
    <w:rsid w:val="00FB5B7D"/>
    <w:rsid w:val="00FC016B"/>
    <w:rsid w:val="00FC1B80"/>
    <w:rsid w:val="00FC27A7"/>
    <w:rsid w:val="00FC2E24"/>
    <w:rsid w:val="00FC55DB"/>
    <w:rsid w:val="00FD0AB4"/>
    <w:rsid w:val="00FD3942"/>
    <w:rsid w:val="00FE0F19"/>
    <w:rsid w:val="00FE3EF6"/>
    <w:rsid w:val="00FF4662"/>
    <w:rsid w:val="00FF5D25"/>
    <w:rsid w:val="00FF6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0718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705CB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0705CB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74358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13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15D1A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E9720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705CB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0705CB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74358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13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6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SA\AppData\Roaming\Microsoft\Templates\Memorandu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C15FE-B220-42D2-841F-C6BB446CB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Memorandum.dot</Template>
  <TotalTime>135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 </vt:lpstr>
    </vt:vector>
  </TitlesOfParts>
  <Company/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creator>BERSA</dc:creator>
  <cp:lastModifiedBy>Antonia</cp:lastModifiedBy>
  <cp:revision>31</cp:revision>
  <cp:lastPrinted>2021-12-20T13:33:00Z</cp:lastPrinted>
  <dcterms:created xsi:type="dcterms:W3CDTF">2016-10-05T10:12:00Z</dcterms:created>
  <dcterms:modified xsi:type="dcterms:W3CDTF">2021-12-20T13:33:00Z</dcterms:modified>
</cp:coreProperties>
</file>