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A02" w:rsidRDefault="00C6424F" w:rsidP="00F160D9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-876300</wp:posOffset>
            </wp:positionH>
            <wp:positionV relativeFrom="paragraph">
              <wp:posOffset>-516255</wp:posOffset>
            </wp:positionV>
            <wp:extent cx="6660515" cy="9601200"/>
            <wp:effectExtent l="19050" t="0" r="6985" b="0"/>
            <wp:wrapNone/>
            <wp:docPr id="3" name="Picture 3" descr="MemorandumZadnji_OI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morandumZadnji_OI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1603" w:rsidRDefault="00561603" w:rsidP="00F160D9">
      <w:pPr>
        <w:rPr>
          <w:noProof/>
          <w:sz w:val="20"/>
          <w:szCs w:val="20"/>
        </w:rPr>
      </w:pPr>
    </w:p>
    <w:p w:rsidR="0004722F" w:rsidRDefault="0004722F" w:rsidP="00F160D9">
      <w:pPr>
        <w:rPr>
          <w:noProof/>
          <w:sz w:val="20"/>
          <w:szCs w:val="20"/>
        </w:rPr>
      </w:pPr>
    </w:p>
    <w:p w:rsidR="00B11D21" w:rsidRDefault="00B11D21" w:rsidP="00F160D9">
      <w:pPr>
        <w:rPr>
          <w:kern w:val="28"/>
        </w:rPr>
      </w:pPr>
    </w:p>
    <w:p w:rsidR="00B11D21" w:rsidRDefault="00B11D21" w:rsidP="00F160D9">
      <w:pPr>
        <w:rPr>
          <w:kern w:val="28"/>
        </w:rPr>
      </w:pPr>
    </w:p>
    <w:p w:rsidR="009D73A4" w:rsidRDefault="009D73A4" w:rsidP="009D73A4">
      <w:pPr>
        <w:rPr>
          <w:kern w:val="28"/>
        </w:rPr>
        <w:sectPr w:rsidR="009D73A4" w:rsidSect="001F04C0">
          <w:headerReference w:type="default" r:id="rId9"/>
          <w:pgSz w:w="11907" w:h="16839" w:code="9"/>
          <w:pgMar w:top="1440" w:right="1440" w:bottom="1440" w:left="1800" w:header="708" w:footer="708" w:gutter="0"/>
          <w:cols w:num="2" w:space="708"/>
          <w:docGrid w:linePitch="360"/>
        </w:sectPr>
      </w:pPr>
    </w:p>
    <w:p w:rsidR="00A4427F" w:rsidRDefault="00A4427F" w:rsidP="00387931">
      <w:pPr>
        <w:tabs>
          <w:tab w:val="left" w:pos="5385"/>
        </w:tabs>
        <w:rPr>
          <w:kern w:val="28"/>
          <w:sz w:val="20"/>
        </w:rPr>
      </w:pPr>
    </w:p>
    <w:p w:rsidR="00A4427F" w:rsidRDefault="00A4427F" w:rsidP="00387931">
      <w:pPr>
        <w:tabs>
          <w:tab w:val="left" w:pos="5385"/>
        </w:tabs>
        <w:rPr>
          <w:kern w:val="28"/>
          <w:sz w:val="20"/>
        </w:rPr>
      </w:pPr>
    </w:p>
    <w:p w:rsidR="00256936" w:rsidRPr="00C02306" w:rsidRDefault="00F744E5" w:rsidP="00387931">
      <w:pPr>
        <w:tabs>
          <w:tab w:val="left" w:pos="5385"/>
        </w:tabs>
        <w:rPr>
          <w:kern w:val="28"/>
          <w:sz w:val="20"/>
        </w:rPr>
      </w:pPr>
      <w:r>
        <w:rPr>
          <w:kern w:val="28"/>
          <w:sz w:val="20"/>
        </w:rPr>
        <w:t>KLASA:602-03</w:t>
      </w:r>
      <w:r w:rsidR="0075459D">
        <w:rPr>
          <w:kern w:val="28"/>
          <w:sz w:val="20"/>
        </w:rPr>
        <w:t>/21</w:t>
      </w:r>
      <w:r>
        <w:rPr>
          <w:kern w:val="28"/>
          <w:sz w:val="20"/>
        </w:rPr>
        <w:t>-17</w:t>
      </w:r>
      <w:r w:rsidR="00637B3D">
        <w:rPr>
          <w:kern w:val="28"/>
          <w:sz w:val="20"/>
        </w:rPr>
        <w:t>/01</w:t>
      </w:r>
    </w:p>
    <w:p w:rsidR="00C02306" w:rsidRPr="00C02306" w:rsidRDefault="002762BB" w:rsidP="00387931">
      <w:pPr>
        <w:tabs>
          <w:tab w:val="left" w:pos="5385"/>
        </w:tabs>
        <w:rPr>
          <w:kern w:val="28"/>
          <w:sz w:val="20"/>
        </w:rPr>
      </w:pPr>
      <w:r>
        <w:rPr>
          <w:kern w:val="28"/>
          <w:sz w:val="20"/>
        </w:rPr>
        <w:t>URBROJ: 2198-1-60-</w:t>
      </w:r>
      <w:r w:rsidR="00B94A76">
        <w:rPr>
          <w:kern w:val="28"/>
          <w:sz w:val="20"/>
        </w:rPr>
        <w:t>01-21- 556</w:t>
      </w:r>
    </w:p>
    <w:p w:rsidR="00C02306" w:rsidRDefault="00B94A76" w:rsidP="00387931">
      <w:pPr>
        <w:tabs>
          <w:tab w:val="left" w:pos="5385"/>
        </w:tabs>
        <w:rPr>
          <w:kern w:val="28"/>
        </w:rPr>
      </w:pPr>
      <w:r>
        <w:rPr>
          <w:kern w:val="28"/>
        </w:rPr>
        <w:t>U Zadru,  30</w:t>
      </w:r>
      <w:r w:rsidR="005B785C">
        <w:rPr>
          <w:kern w:val="28"/>
        </w:rPr>
        <w:t>.</w:t>
      </w:r>
      <w:r>
        <w:rPr>
          <w:kern w:val="28"/>
        </w:rPr>
        <w:t xml:space="preserve">  studenog</w:t>
      </w:r>
      <w:r w:rsidR="00ED4FAF">
        <w:rPr>
          <w:kern w:val="28"/>
        </w:rPr>
        <w:t xml:space="preserve"> </w:t>
      </w:r>
      <w:r w:rsidR="00A54729">
        <w:rPr>
          <w:kern w:val="28"/>
        </w:rPr>
        <w:t xml:space="preserve"> </w:t>
      </w:r>
      <w:r w:rsidR="0075459D">
        <w:rPr>
          <w:kern w:val="28"/>
        </w:rPr>
        <w:t>2021</w:t>
      </w:r>
      <w:r w:rsidR="00C02306">
        <w:rPr>
          <w:kern w:val="28"/>
        </w:rPr>
        <w:t>. godine</w:t>
      </w:r>
    </w:p>
    <w:p w:rsidR="00A4427F" w:rsidRDefault="00A4427F" w:rsidP="00667E5A">
      <w:pPr>
        <w:jc w:val="both"/>
        <w:rPr>
          <w:kern w:val="28"/>
        </w:rPr>
      </w:pPr>
    </w:p>
    <w:p w:rsidR="00B94A76" w:rsidRDefault="00B94A76" w:rsidP="00B8276E">
      <w:pPr>
        <w:jc w:val="both"/>
        <w:rPr>
          <w:kern w:val="28"/>
        </w:rPr>
      </w:pPr>
      <w:r>
        <w:rPr>
          <w:kern w:val="28"/>
        </w:rPr>
        <w:t>Na temelju Pravilnika o stručnim arhivskim zvanjima i drugim zvanjima u arhivskoj struci te uvjetima i načinu njihova stjecanja ( NN br. 104/2019), Pravilnika o upravljanju dokumentarnim gradivom izvan arhiva ( NN br. 105/2020 ) te članka 48. Pravila za upravljanje arhivskim i dokumentarnim gradivom Glazbene škole Blagoje Bersa Zadar, ravnateljica</w:t>
      </w:r>
      <w:r w:rsidR="00DB2023">
        <w:rPr>
          <w:kern w:val="28"/>
        </w:rPr>
        <w:t xml:space="preserve"> škole </w:t>
      </w:r>
      <w:r>
        <w:rPr>
          <w:kern w:val="28"/>
        </w:rPr>
        <w:t>Branka Višić Karavida, prof., donosi sljedeću:</w:t>
      </w:r>
    </w:p>
    <w:p w:rsidR="00B94A76" w:rsidRDefault="00B94A76" w:rsidP="00B8276E">
      <w:pPr>
        <w:jc w:val="both"/>
        <w:rPr>
          <w:kern w:val="28"/>
        </w:rPr>
      </w:pPr>
    </w:p>
    <w:p w:rsidR="0070318B" w:rsidRPr="00B8276E" w:rsidRDefault="0070318B" w:rsidP="00B8276E">
      <w:pPr>
        <w:jc w:val="both"/>
        <w:rPr>
          <w:noProof/>
          <w:szCs w:val="20"/>
        </w:rPr>
      </w:pPr>
    </w:p>
    <w:p w:rsidR="0070318B" w:rsidRDefault="0070318B" w:rsidP="001F0E48">
      <w:pPr>
        <w:tabs>
          <w:tab w:val="left" w:pos="5835"/>
        </w:tabs>
        <w:jc w:val="center"/>
        <w:rPr>
          <w:b/>
          <w:kern w:val="28"/>
        </w:rPr>
      </w:pPr>
    </w:p>
    <w:p w:rsidR="00A54729" w:rsidRDefault="00A54729" w:rsidP="001F0E48">
      <w:pPr>
        <w:tabs>
          <w:tab w:val="left" w:pos="5835"/>
        </w:tabs>
        <w:jc w:val="center"/>
        <w:rPr>
          <w:b/>
          <w:kern w:val="28"/>
        </w:rPr>
      </w:pPr>
    </w:p>
    <w:p w:rsidR="001F0E48" w:rsidRDefault="001F0E48" w:rsidP="001F0E48">
      <w:pPr>
        <w:tabs>
          <w:tab w:val="left" w:pos="5835"/>
        </w:tabs>
        <w:jc w:val="center"/>
        <w:rPr>
          <w:b/>
          <w:kern w:val="28"/>
        </w:rPr>
      </w:pPr>
      <w:r>
        <w:rPr>
          <w:b/>
          <w:kern w:val="28"/>
        </w:rPr>
        <w:t>ODLUKU</w:t>
      </w:r>
    </w:p>
    <w:p w:rsidR="00FB2234" w:rsidRDefault="00FB2234" w:rsidP="001F0E48">
      <w:pPr>
        <w:tabs>
          <w:tab w:val="left" w:pos="5835"/>
        </w:tabs>
        <w:jc w:val="center"/>
        <w:rPr>
          <w:b/>
          <w:kern w:val="28"/>
        </w:rPr>
      </w:pPr>
    </w:p>
    <w:p w:rsidR="00F744E5" w:rsidRDefault="00B94A76" w:rsidP="00F744E5">
      <w:pPr>
        <w:tabs>
          <w:tab w:val="left" w:pos="5835"/>
        </w:tabs>
        <w:jc w:val="center"/>
        <w:rPr>
          <w:b/>
          <w:kern w:val="28"/>
        </w:rPr>
      </w:pPr>
      <w:r>
        <w:rPr>
          <w:b/>
          <w:kern w:val="28"/>
        </w:rPr>
        <w:t>o imenovanju osobe za obavljanje poslova pismohrane</w:t>
      </w:r>
    </w:p>
    <w:p w:rsidR="001F0E48" w:rsidRDefault="00FA7F70" w:rsidP="003443A0">
      <w:pPr>
        <w:tabs>
          <w:tab w:val="left" w:pos="5835"/>
        </w:tabs>
        <w:jc w:val="center"/>
        <w:rPr>
          <w:b/>
          <w:kern w:val="28"/>
        </w:rPr>
      </w:pPr>
      <w:r>
        <w:rPr>
          <w:b/>
          <w:kern w:val="28"/>
        </w:rPr>
        <w:t xml:space="preserve"> </w:t>
      </w:r>
    </w:p>
    <w:p w:rsidR="001F0E48" w:rsidRDefault="001F0E48" w:rsidP="001F0E48">
      <w:pPr>
        <w:tabs>
          <w:tab w:val="left" w:pos="5835"/>
        </w:tabs>
        <w:jc w:val="center"/>
        <w:rPr>
          <w:kern w:val="28"/>
        </w:rPr>
      </w:pPr>
    </w:p>
    <w:p w:rsidR="00177370" w:rsidRDefault="00177370" w:rsidP="00387931">
      <w:pPr>
        <w:tabs>
          <w:tab w:val="left" w:pos="5385"/>
        </w:tabs>
        <w:rPr>
          <w:kern w:val="28"/>
        </w:rPr>
      </w:pPr>
    </w:p>
    <w:p w:rsidR="00FB2234" w:rsidRDefault="00FB2234" w:rsidP="00F45A12">
      <w:pPr>
        <w:tabs>
          <w:tab w:val="left" w:pos="5385"/>
        </w:tabs>
        <w:jc w:val="both"/>
        <w:rPr>
          <w:b/>
          <w:kern w:val="28"/>
        </w:rPr>
      </w:pPr>
    </w:p>
    <w:p w:rsidR="00B94A76" w:rsidRDefault="0043716A" w:rsidP="00FB2234">
      <w:pPr>
        <w:tabs>
          <w:tab w:val="left" w:pos="5385"/>
        </w:tabs>
        <w:jc w:val="both"/>
        <w:rPr>
          <w:kern w:val="28"/>
        </w:rPr>
      </w:pPr>
      <w:r w:rsidRPr="00774C12">
        <w:rPr>
          <w:b/>
          <w:kern w:val="28"/>
        </w:rPr>
        <w:t>I</w:t>
      </w:r>
      <w:r>
        <w:rPr>
          <w:kern w:val="28"/>
        </w:rPr>
        <w:t xml:space="preserve">. </w:t>
      </w:r>
      <w:r w:rsidR="00B94A76">
        <w:rPr>
          <w:kern w:val="28"/>
        </w:rPr>
        <w:t>Antoniji Grancarić, diplomiranoj pravnici,</w:t>
      </w:r>
      <w:r w:rsidR="00803F55">
        <w:rPr>
          <w:kern w:val="28"/>
        </w:rPr>
        <w:t xml:space="preserve"> zaposlenoj na radnom mjestu tajnice školske ustanove,</w:t>
      </w:r>
      <w:r w:rsidR="00B94A76">
        <w:rPr>
          <w:kern w:val="28"/>
        </w:rPr>
        <w:t xml:space="preserve"> povjeravaju se poslovi upravljanja dokumentarnim i arhivskim gradivom Glazbene škole Blagoje Bersa Zadar.</w:t>
      </w:r>
    </w:p>
    <w:p w:rsidR="00803F55" w:rsidRDefault="00803F55" w:rsidP="00FB2234">
      <w:pPr>
        <w:tabs>
          <w:tab w:val="left" w:pos="5385"/>
        </w:tabs>
        <w:jc w:val="both"/>
        <w:rPr>
          <w:kern w:val="28"/>
        </w:rPr>
      </w:pPr>
    </w:p>
    <w:p w:rsidR="00803F55" w:rsidRDefault="00803F55" w:rsidP="00FB2234">
      <w:pPr>
        <w:tabs>
          <w:tab w:val="left" w:pos="5385"/>
        </w:tabs>
        <w:jc w:val="both"/>
        <w:rPr>
          <w:kern w:val="28"/>
        </w:rPr>
      </w:pPr>
      <w:r w:rsidRPr="00803F55">
        <w:rPr>
          <w:b/>
          <w:kern w:val="28"/>
        </w:rPr>
        <w:t>II.</w:t>
      </w:r>
      <w:r>
        <w:rPr>
          <w:kern w:val="28"/>
        </w:rPr>
        <w:t xml:space="preserve"> Zaposlenica iz točke I. ove Odluke položila je stručni ispit za djelatnike u pismohranama.</w:t>
      </w:r>
    </w:p>
    <w:p w:rsidR="00803F55" w:rsidRDefault="00803F55" w:rsidP="00FB2234">
      <w:pPr>
        <w:tabs>
          <w:tab w:val="left" w:pos="5385"/>
        </w:tabs>
        <w:jc w:val="both"/>
        <w:rPr>
          <w:kern w:val="28"/>
        </w:rPr>
      </w:pPr>
    </w:p>
    <w:p w:rsidR="00803F55" w:rsidRDefault="00803F55" w:rsidP="00FB2234">
      <w:pPr>
        <w:tabs>
          <w:tab w:val="left" w:pos="5385"/>
        </w:tabs>
        <w:jc w:val="both"/>
        <w:rPr>
          <w:kern w:val="28"/>
        </w:rPr>
      </w:pPr>
      <w:r w:rsidRPr="00803F55">
        <w:rPr>
          <w:b/>
          <w:kern w:val="28"/>
        </w:rPr>
        <w:t>III</w:t>
      </w:r>
      <w:r>
        <w:rPr>
          <w:kern w:val="28"/>
        </w:rPr>
        <w:t xml:space="preserve">.  </w:t>
      </w:r>
      <w:r w:rsidR="0039756C">
        <w:rPr>
          <w:kern w:val="28"/>
        </w:rPr>
        <w:t>Zaposlenici</w:t>
      </w:r>
      <w:r>
        <w:rPr>
          <w:kern w:val="28"/>
        </w:rPr>
        <w:t xml:space="preserve"> </w:t>
      </w:r>
      <w:r w:rsidR="0039756C">
        <w:rPr>
          <w:kern w:val="28"/>
        </w:rPr>
        <w:t>se povjerava</w:t>
      </w:r>
      <w:r>
        <w:rPr>
          <w:kern w:val="28"/>
        </w:rPr>
        <w:t xml:space="preserve"> o</w:t>
      </w:r>
      <w:r w:rsidR="0039756C">
        <w:rPr>
          <w:kern w:val="28"/>
        </w:rPr>
        <w:t>bavljanje poslova</w:t>
      </w:r>
      <w:r>
        <w:rPr>
          <w:kern w:val="28"/>
        </w:rPr>
        <w:t xml:space="preserve"> iz članka 47. Pravila za upravljanje arhivskim i dokumentarnim gradivom Glazbene škole Blagoje Bersa Zadar.</w:t>
      </w:r>
    </w:p>
    <w:p w:rsidR="00803F55" w:rsidRDefault="00803F55" w:rsidP="00FB2234">
      <w:pPr>
        <w:tabs>
          <w:tab w:val="left" w:pos="5385"/>
        </w:tabs>
        <w:jc w:val="both"/>
        <w:rPr>
          <w:kern w:val="28"/>
        </w:rPr>
      </w:pPr>
    </w:p>
    <w:p w:rsidR="00803F55" w:rsidRPr="0039756C" w:rsidRDefault="00803F55" w:rsidP="00FB2234">
      <w:pPr>
        <w:tabs>
          <w:tab w:val="left" w:pos="5385"/>
        </w:tabs>
        <w:jc w:val="both"/>
        <w:rPr>
          <w:kern w:val="28"/>
        </w:rPr>
      </w:pPr>
      <w:r w:rsidRPr="00803F55">
        <w:rPr>
          <w:b/>
          <w:kern w:val="28"/>
        </w:rPr>
        <w:t xml:space="preserve">IV.   </w:t>
      </w:r>
      <w:r w:rsidR="0039756C">
        <w:rPr>
          <w:kern w:val="28"/>
        </w:rPr>
        <w:t>Ova Odluka stupa na snagu danom donošenja.</w:t>
      </w:r>
    </w:p>
    <w:p w:rsidR="00B94A76" w:rsidRDefault="00B94A76" w:rsidP="00FB2234">
      <w:pPr>
        <w:tabs>
          <w:tab w:val="left" w:pos="5385"/>
        </w:tabs>
        <w:jc w:val="both"/>
        <w:rPr>
          <w:kern w:val="28"/>
        </w:rPr>
      </w:pPr>
    </w:p>
    <w:p w:rsidR="00A17D62" w:rsidRDefault="00A17D62" w:rsidP="00A17D62">
      <w:pPr>
        <w:rPr>
          <w:noProof/>
          <w:sz w:val="22"/>
          <w:szCs w:val="20"/>
        </w:rPr>
      </w:pPr>
      <w:r>
        <w:rPr>
          <w:noProof/>
          <w:sz w:val="22"/>
          <w:szCs w:val="20"/>
        </w:rPr>
        <w:t xml:space="preserve">                                                                                        </w:t>
      </w:r>
    </w:p>
    <w:p w:rsidR="00A17D62" w:rsidRPr="005F07DD" w:rsidRDefault="00A17D62" w:rsidP="00A17D62">
      <w:pPr>
        <w:jc w:val="right"/>
        <w:rPr>
          <w:b/>
          <w:noProof/>
          <w:sz w:val="22"/>
          <w:szCs w:val="20"/>
        </w:rPr>
      </w:pPr>
      <w:r>
        <w:rPr>
          <w:noProof/>
          <w:sz w:val="22"/>
          <w:szCs w:val="20"/>
        </w:rPr>
        <w:t xml:space="preserve">  </w:t>
      </w:r>
      <w:r w:rsidRPr="005F07DD">
        <w:rPr>
          <w:b/>
          <w:noProof/>
          <w:sz w:val="22"/>
          <w:szCs w:val="20"/>
        </w:rPr>
        <w:t>RAVNATELJICA:</w:t>
      </w:r>
    </w:p>
    <w:p w:rsidR="0070318B" w:rsidRPr="00B8276E" w:rsidRDefault="00A17D62" w:rsidP="00B8276E">
      <w:pPr>
        <w:jc w:val="right"/>
        <w:rPr>
          <w:b/>
          <w:noProof/>
          <w:sz w:val="20"/>
          <w:szCs w:val="20"/>
        </w:rPr>
      </w:pPr>
      <w:r w:rsidRPr="005F07DD">
        <w:rPr>
          <w:b/>
          <w:noProof/>
          <w:sz w:val="22"/>
          <w:szCs w:val="20"/>
        </w:rPr>
        <w:t xml:space="preserve">                                                                                          Branka Višić Karavida, prof</w:t>
      </w:r>
      <w:r w:rsidR="00B8276E">
        <w:rPr>
          <w:b/>
          <w:noProof/>
          <w:sz w:val="20"/>
          <w:szCs w:val="20"/>
        </w:rPr>
        <w:t>.</w:t>
      </w:r>
    </w:p>
    <w:p w:rsidR="00A17D62" w:rsidRDefault="00A17D62" w:rsidP="005B785C">
      <w:pPr>
        <w:rPr>
          <w:noProof/>
          <w:sz w:val="20"/>
          <w:szCs w:val="20"/>
        </w:rPr>
      </w:pPr>
    </w:p>
    <w:p w:rsidR="00FB2234" w:rsidRDefault="00FB2234" w:rsidP="00A17D62">
      <w:pPr>
        <w:rPr>
          <w:b/>
          <w:noProof/>
          <w:sz w:val="20"/>
          <w:szCs w:val="20"/>
        </w:rPr>
      </w:pPr>
    </w:p>
    <w:p w:rsidR="00FB2234" w:rsidRDefault="00FB2234" w:rsidP="00A17D62">
      <w:pPr>
        <w:rPr>
          <w:b/>
          <w:noProof/>
          <w:sz w:val="20"/>
          <w:szCs w:val="20"/>
        </w:rPr>
      </w:pPr>
    </w:p>
    <w:p w:rsidR="00A17D62" w:rsidRPr="00667E5A" w:rsidRDefault="00A17D62" w:rsidP="00A17D62">
      <w:pPr>
        <w:rPr>
          <w:b/>
          <w:noProof/>
          <w:sz w:val="20"/>
          <w:szCs w:val="20"/>
        </w:rPr>
      </w:pPr>
      <w:r w:rsidRPr="00667E5A">
        <w:rPr>
          <w:b/>
          <w:noProof/>
          <w:sz w:val="20"/>
          <w:szCs w:val="20"/>
        </w:rPr>
        <w:t xml:space="preserve">Dostaviti:  </w:t>
      </w:r>
    </w:p>
    <w:p w:rsidR="00FB2234" w:rsidRDefault="0039756C" w:rsidP="00FB2234">
      <w:pPr>
        <w:pStyle w:val="ListParagraph"/>
        <w:numPr>
          <w:ilvl w:val="0"/>
          <w:numId w:val="3"/>
        </w:numPr>
        <w:rPr>
          <w:noProof/>
          <w:sz w:val="16"/>
          <w:szCs w:val="16"/>
        </w:rPr>
      </w:pPr>
      <w:r>
        <w:rPr>
          <w:noProof/>
          <w:sz w:val="16"/>
          <w:szCs w:val="16"/>
        </w:rPr>
        <w:t>Državni arhiv u Zadru</w:t>
      </w:r>
    </w:p>
    <w:p w:rsidR="00FB2234" w:rsidRDefault="0039756C" w:rsidP="00A17D62">
      <w:pPr>
        <w:pStyle w:val="ListParagraph"/>
        <w:numPr>
          <w:ilvl w:val="0"/>
          <w:numId w:val="3"/>
        </w:numPr>
        <w:rPr>
          <w:noProof/>
          <w:sz w:val="16"/>
          <w:szCs w:val="16"/>
        </w:rPr>
      </w:pPr>
      <w:r w:rsidRPr="0039756C">
        <w:rPr>
          <w:noProof/>
          <w:sz w:val="16"/>
          <w:szCs w:val="16"/>
        </w:rPr>
        <w:t xml:space="preserve">Oglasna ploča Škole </w:t>
      </w:r>
    </w:p>
    <w:p w:rsidR="0039756C" w:rsidRPr="0039756C" w:rsidRDefault="0039756C" w:rsidP="0039756C">
      <w:pPr>
        <w:pStyle w:val="ListParagraph"/>
        <w:numPr>
          <w:ilvl w:val="0"/>
          <w:numId w:val="3"/>
        </w:numPr>
        <w:rPr>
          <w:noProof/>
          <w:sz w:val="16"/>
          <w:szCs w:val="16"/>
        </w:rPr>
      </w:pPr>
      <w:r>
        <w:rPr>
          <w:noProof/>
          <w:sz w:val="16"/>
          <w:szCs w:val="16"/>
        </w:rPr>
        <w:t>Web stranica Škole</w:t>
      </w:r>
    </w:p>
    <w:p w:rsidR="00A17D62" w:rsidRPr="00667E5A" w:rsidRDefault="00A17D62" w:rsidP="00A17D62">
      <w:pPr>
        <w:pStyle w:val="ListParagraph"/>
        <w:numPr>
          <w:ilvl w:val="0"/>
          <w:numId w:val="3"/>
        </w:numPr>
        <w:rPr>
          <w:noProof/>
          <w:sz w:val="16"/>
          <w:szCs w:val="16"/>
        </w:rPr>
      </w:pPr>
      <w:r w:rsidRPr="0039756C">
        <w:rPr>
          <w:noProof/>
          <w:sz w:val="16"/>
          <w:szCs w:val="16"/>
        </w:rPr>
        <w:t>Pismohrana.</w:t>
      </w:r>
    </w:p>
    <w:p w:rsidR="00637B3D" w:rsidRPr="00667E5A" w:rsidRDefault="00637B3D" w:rsidP="00637B3D">
      <w:pPr>
        <w:tabs>
          <w:tab w:val="left" w:pos="4815"/>
        </w:tabs>
        <w:rPr>
          <w:kern w:val="28"/>
          <w:sz w:val="16"/>
          <w:szCs w:val="16"/>
        </w:rPr>
      </w:pPr>
    </w:p>
    <w:p w:rsidR="00887823" w:rsidRDefault="00366A5F" w:rsidP="00A17D62">
      <w:pPr>
        <w:tabs>
          <w:tab w:val="left" w:pos="5385"/>
        </w:tabs>
        <w:rPr>
          <w:b/>
          <w:kern w:val="28"/>
        </w:rPr>
      </w:pPr>
      <w:r>
        <w:rPr>
          <w:kern w:val="28"/>
        </w:rPr>
        <w:t xml:space="preserve">                                                 </w:t>
      </w:r>
      <w:r w:rsidR="00637B3D">
        <w:rPr>
          <w:kern w:val="28"/>
        </w:rPr>
        <w:t xml:space="preserve">                                </w:t>
      </w:r>
      <w:r>
        <w:rPr>
          <w:kern w:val="28"/>
        </w:rPr>
        <w:t xml:space="preserve"> </w:t>
      </w:r>
    </w:p>
    <w:p w:rsidR="00256936" w:rsidRDefault="00256936" w:rsidP="00387931">
      <w:pPr>
        <w:tabs>
          <w:tab w:val="left" w:pos="5385"/>
        </w:tabs>
        <w:rPr>
          <w:kern w:val="28"/>
        </w:rPr>
      </w:pPr>
    </w:p>
    <w:p w:rsidR="00256936" w:rsidRDefault="00256936" w:rsidP="00387931">
      <w:pPr>
        <w:tabs>
          <w:tab w:val="left" w:pos="5385"/>
        </w:tabs>
        <w:rPr>
          <w:kern w:val="28"/>
        </w:rPr>
      </w:pPr>
    </w:p>
    <w:p w:rsidR="00256936" w:rsidRDefault="00256936" w:rsidP="00387931">
      <w:pPr>
        <w:tabs>
          <w:tab w:val="left" w:pos="5385"/>
        </w:tabs>
        <w:rPr>
          <w:kern w:val="28"/>
        </w:rPr>
      </w:pPr>
    </w:p>
    <w:p w:rsidR="00256936" w:rsidRDefault="00256936" w:rsidP="00387931">
      <w:pPr>
        <w:tabs>
          <w:tab w:val="left" w:pos="5385"/>
        </w:tabs>
        <w:rPr>
          <w:kern w:val="28"/>
        </w:rPr>
      </w:pPr>
    </w:p>
    <w:sectPr w:rsidR="00256936" w:rsidSect="007F5EB7">
      <w:type w:val="continuous"/>
      <w:pgSz w:w="11907" w:h="16839" w:code="9"/>
      <w:pgMar w:top="1440" w:right="144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5DC" w:rsidRDefault="009D55DC">
      <w:r>
        <w:separator/>
      </w:r>
    </w:p>
  </w:endnote>
  <w:endnote w:type="continuationSeparator" w:id="0">
    <w:p w:rsidR="009D55DC" w:rsidRDefault="009D55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5DC" w:rsidRDefault="009D55DC">
      <w:r>
        <w:separator/>
      </w:r>
    </w:p>
  </w:footnote>
  <w:footnote w:type="continuationSeparator" w:id="0">
    <w:p w:rsidR="009D55DC" w:rsidRDefault="009D55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A23" w:rsidRDefault="00945A23">
    <w:pPr>
      <w:pStyle w:val="Header"/>
    </w:pPr>
  </w:p>
  <w:p w:rsidR="00945A23" w:rsidRDefault="00945A23">
    <w:pPr>
      <w:pStyle w:val="Header"/>
    </w:pPr>
  </w:p>
  <w:p w:rsidR="00945A23" w:rsidRDefault="00945A23">
    <w:pPr>
      <w:pStyle w:val="Header"/>
    </w:pPr>
  </w:p>
  <w:p w:rsidR="00945A23" w:rsidRDefault="00945A23">
    <w:pPr>
      <w:pStyle w:val="Header"/>
    </w:pPr>
  </w:p>
  <w:p w:rsidR="00945A23" w:rsidRDefault="00945A2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1FCB"/>
    <w:multiLevelType w:val="hybridMultilevel"/>
    <w:tmpl w:val="0DB8BB48"/>
    <w:lvl w:ilvl="0" w:tplc="ADB6D3BA">
      <w:start w:val="1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0EF168D7"/>
    <w:multiLevelType w:val="hybridMultilevel"/>
    <w:tmpl w:val="DE4833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B498F"/>
    <w:multiLevelType w:val="hybridMultilevel"/>
    <w:tmpl w:val="6C6CCB94"/>
    <w:lvl w:ilvl="0" w:tplc="45F674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4E4CF9"/>
    <w:multiLevelType w:val="hybridMultilevel"/>
    <w:tmpl w:val="6CC42662"/>
    <w:lvl w:ilvl="0" w:tplc="777C2D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F4818EC"/>
    <w:multiLevelType w:val="hybridMultilevel"/>
    <w:tmpl w:val="424E335A"/>
    <w:lvl w:ilvl="0" w:tplc="E3CCC01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B86C75"/>
    <w:multiLevelType w:val="hybridMultilevel"/>
    <w:tmpl w:val="30F0E61A"/>
    <w:lvl w:ilvl="0" w:tplc="25A6BA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051714"/>
    <w:multiLevelType w:val="hybridMultilevel"/>
    <w:tmpl w:val="C062F2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511E4A"/>
    <w:multiLevelType w:val="hybridMultilevel"/>
    <w:tmpl w:val="75F00D88"/>
    <w:lvl w:ilvl="0" w:tplc="B6EE3F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F6346F"/>
    <w:multiLevelType w:val="hybridMultilevel"/>
    <w:tmpl w:val="4D16D5DE"/>
    <w:lvl w:ilvl="0" w:tplc="C1D6D0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C10235"/>
    <w:multiLevelType w:val="hybridMultilevel"/>
    <w:tmpl w:val="804A155E"/>
    <w:lvl w:ilvl="0" w:tplc="9BBACB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B01920"/>
    <w:multiLevelType w:val="hybridMultilevel"/>
    <w:tmpl w:val="3CCEFD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8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10"/>
  </w:num>
  <w:num w:numId="11">
    <w:abstractNumId w:val="3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71F8"/>
    <w:rsid w:val="00002805"/>
    <w:rsid w:val="00004D4B"/>
    <w:rsid w:val="00005036"/>
    <w:rsid w:val="00011809"/>
    <w:rsid w:val="000266BD"/>
    <w:rsid w:val="0003035D"/>
    <w:rsid w:val="000377C1"/>
    <w:rsid w:val="00037C15"/>
    <w:rsid w:val="0004722F"/>
    <w:rsid w:val="00051DE5"/>
    <w:rsid w:val="00061212"/>
    <w:rsid w:val="000705CB"/>
    <w:rsid w:val="00075039"/>
    <w:rsid w:val="00077856"/>
    <w:rsid w:val="00080B0C"/>
    <w:rsid w:val="00082CBC"/>
    <w:rsid w:val="000874D9"/>
    <w:rsid w:val="00087BF9"/>
    <w:rsid w:val="00091EFD"/>
    <w:rsid w:val="00095597"/>
    <w:rsid w:val="000A0DFD"/>
    <w:rsid w:val="000A19DD"/>
    <w:rsid w:val="000A4BD4"/>
    <w:rsid w:val="000A69C6"/>
    <w:rsid w:val="000A6FBD"/>
    <w:rsid w:val="000B1EB2"/>
    <w:rsid w:val="000B4822"/>
    <w:rsid w:val="000C131A"/>
    <w:rsid w:val="000C560C"/>
    <w:rsid w:val="000C5919"/>
    <w:rsid w:val="000D76CC"/>
    <w:rsid w:val="000E71F8"/>
    <w:rsid w:val="000F47EF"/>
    <w:rsid w:val="0011081E"/>
    <w:rsid w:val="00111914"/>
    <w:rsid w:val="001171B6"/>
    <w:rsid w:val="00122677"/>
    <w:rsid w:val="00157524"/>
    <w:rsid w:val="00165602"/>
    <w:rsid w:val="00165F69"/>
    <w:rsid w:val="00171EB2"/>
    <w:rsid w:val="00177370"/>
    <w:rsid w:val="001865B4"/>
    <w:rsid w:val="001868BA"/>
    <w:rsid w:val="0019372B"/>
    <w:rsid w:val="00194D6E"/>
    <w:rsid w:val="001A0A5A"/>
    <w:rsid w:val="001A4A59"/>
    <w:rsid w:val="001B0FB5"/>
    <w:rsid w:val="001C08C0"/>
    <w:rsid w:val="001C4EDE"/>
    <w:rsid w:val="001C5B37"/>
    <w:rsid w:val="001D0026"/>
    <w:rsid w:val="001E09C4"/>
    <w:rsid w:val="001E74D8"/>
    <w:rsid w:val="001F04C0"/>
    <w:rsid w:val="001F0E48"/>
    <w:rsid w:val="001F3170"/>
    <w:rsid w:val="001F4FC1"/>
    <w:rsid w:val="001F55B3"/>
    <w:rsid w:val="00202419"/>
    <w:rsid w:val="0020277A"/>
    <w:rsid w:val="0021466C"/>
    <w:rsid w:val="00216520"/>
    <w:rsid w:val="002221B0"/>
    <w:rsid w:val="00222F63"/>
    <w:rsid w:val="002231C9"/>
    <w:rsid w:val="00225665"/>
    <w:rsid w:val="00231431"/>
    <w:rsid w:val="00240106"/>
    <w:rsid w:val="00244273"/>
    <w:rsid w:val="002443B2"/>
    <w:rsid w:val="0024511C"/>
    <w:rsid w:val="00252256"/>
    <w:rsid w:val="00256936"/>
    <w:rsid w:val="00264F91"/>
    <w:rsid w:val="00272151"/>
    <w:rsid w:val="002762BB"/>
    <w:rsid w:val="00280659"/>
    <w:rsid w:val="002812A2"/>
    <w:rsid w:val="0029183C"/>
    <w:rsid w:val="002A4E0C"/>
    <w:rsid w:val="002A7128"/>
    <w:rsid w:val="002B7EBF"/>
    <w:rsid w:val="002C34B2"/>
    <w:rsid w:val="002D146D"/>
    <w:rsid w:val="002D214D"/>
    <w:rsid w:val="002D33E9"/>
    <w:rsid w:val="002E00CA"/>
    <w:rsid w:val="002F1016"/>
    <w:rsid w:val="0031783E"/>
    <w:rsid w:val="00323453"/>
    <w:rsid w:val="00324B65"/>
    <w:rsid w:val="003443A0"/>
    <w:rsid w:val="00344BF1"/>
    <w:rsid w:val="003453F0"/>
    <w:rsid w:val="00346B82"/>
    <w:rsid w:val="003471D8"/>
    <w:rsid w:val="00357FA3"/>
    <w:rsid w:val="0036292C"/>
    <w:rsid w:val="00362987"/>
    <w:rsid w:val="00366A5F"/>
    <w:rsid w:val="00374017"/>
    <w:rsid w:val="0037678A"/>
    <w:rsid w:val="003810BE"/>
    <w:rsid w:val="0038697F"/>
    <w:rsid w:val="00387931"/>
    <w:rsid w:val="0039756C"/>
    <w:rsid w:val="003A601E"/>
    <w:rsid w:val="003A6A33"/>
    <w:rsid w:val="003B0DEF"/>
    <w:rsid w:val="003B628E"/>
    <w:rsid w:val="003D0B38"/>
    <w:rsid w:val="003D23FF"/>
    <w:rsid w:val="003D288E"/>
    <w:rsid w:val="003D6A2F"/>
    <w:rsid w:val="003E5DCA"/>
    <w:rsid w:val="003F0E24"/>
    <w:rsid w:val="003F0F82"/>
    <w:rsid w:val="003F48D5"/>
    <w:rsid w:val="00400E6F"/>
    <w:rsid w:val="00403145"/>
    <w:rsid w:val="004100DB"/>
    <w:rsid w:val="00422D6F"/>
    <w:rsid w:val="00426929"/>
    <w:rsid w:val="0043716A"/>
    <w:rsid w:val="004609DB"/>
    <w:rsid w:val="00470474"/>
    <w:rsid w:val="00470EC0"/>
    <w:rsid w:val="004764D2"/>
    <w:rsid w:val="00476C1E"/>
    <w:rsid w:val="00482316"/>
    <w:rsid w:val="004914E6"/>
    <w:rsid w:val="004972FB"/>
    <w:rsid w:val="00497BE5"/>
    <w:rsid w:val="00497C2B"/>
    <w:rsid w:val="004A4ECC"/>
    <w:rsid w:val="004A5A10"/>
    <w:rsid w:val="004B044C"/>
    <w:rsid w:val="004C1022"/>
    <w:rsid w:val="004C58B1"/>
    <w:rsid w:val="004C706D"/>
    <w:rsid w:val="004C7FC9"/>
    <w:rsid w:val="004D1C4F"/>
    <w:rsid w:val="004D3BBC"/>
    <w:rsid w:val="004D6353"/>
    <w:rsid w:val="004E1898"/>
    <w:rsid w:val="004E3AD9"/>
    <w:rsid w:val="004F0453"/>
    <w:rsid w:val="004F2AAC"/>
    <w:rsid w:val="004F3A9D"/>
    <w:rsid w:val="004F457B"/>
    <w:rsid w:val="00500281"/>
    <w:rsid w:val="005018ED"/>
    <w:rsid w:val="00502509"/>
    <w:rsid w:val="00513E51"/>
    <w:rsid w:val="005236E6"/>
    <w:rsid w:val="00524C04"/>
    <w:rsid w:val="00536DA6"/>
    <w:rsid w:val="00541637"/>
    <w:rsid w:val="00550BFA"/>
    <w:rsid w:val="00555CBD"/>
    <w:rsid w:val="00561603"/>
    <w:rsid w:val="005665F5"/>
    <w:rsid w:val="00572D4D"/>
    <w:rsid w:val="00572F32"/>
    <w:rsid w:val="00574AAF"/>
    <w:rsid w:val="00575C8B"/>
    <w:rsid w:val="005841F1"/>
    <w:rsid w:val="0058617C"/>
    <w:rsid w:val="00587E65"/>
    <w:rsid w:val="00594619"/>
    <w:rsid w:val="005A6450"/>
    <w:rsid w:val="005A72BF"/>
    <w:rsid w:val="005B2E19"/>
    <w:rsid w:val="005B4A62"/>
    <w:rsid w:val="005B785C"/>
    <w:rsid w:val="005C0486"/>
    <w:rsid w:val="005C19D3"/>
    <w:rsid w:val="005C5003"/>
    <w:rsid w:val="005D35FC"/>
    <w:rsid w:val="005D61D9"/>
    <w:rsid w:val="005F5459"/>
    <w:rsid w:val="00607F2E"/>
    <w:rsid w:val="006240D4"/>
    <w:rsid w:val="0062797B"/>
    <w:rsid w:val="00630799"/>
    <w:rsid w:val="00634F70"/>
    <w:rsid w:val="0063617B"/>
    <w:rsid w:val="00636487"/>
    <w:rsid w:val="006378CE"/>
    <w:rsid w:val="00637B3D"/>
    <w:rsid w:val="00657C32"/>
    <w:rsid w:val="006660B8"/>
    <w:rsid w:val="00667E5A"/>
    <w:rsid w:val="00672258"/>
    <w:rsid w:val="006722F3"/>
    <w:rsid w:val="006833ED"/>
    <w:rsid w:val="00684665"/>
    <w:rsid w:val="00690A36"/>
    <w:rsid w:val="00694365"/>
    <w:rsid w:val="006A3BB7"/>
    <w:rsid w:val="006A4033"/>
    <w:rsid w:val="006C126D"/>
    <w:rsid w:val="006C3B28"/>
    <w:rsid w:val="006C5821"/>
    <w:rsid w:val="006D28AC"/>
    <w:rsid w:val="006D3825"/>
    <w:rsid w:val="006D7C9E"/>
    <w:rsid w:val="0070318B"/>
    <w:rsid w:val="00706769"/>
    <w:rsid w:val="0070791A"/>
    <w:rsid w:val="00722CA7"/>
    <w:rsid w:val="007267AB"/>
    <w:rsid w:val="007301AA"/>
    <w:rsid w:val="00732A8D"/>
    <w:rsid w:val="0073763A"/>
    <w:rsid w:val="0074358E"/>
    <w:rsid w:val="00744F92"/>
    <w:rsid w:val="00753E94"/>
    <w:rsid w:val="0075459D"/>
    <w:rsid w:val="0075695C"/>
    <w:rsid w:val="00760D85"/>
    <w:rsid w:val="00765EE3"/>
    <w:rsid w:val="00772007"/>
    <w:rsid w:val="00774C12"/>
    <w:rsid w:val="00775AC9"/>
    <w:rsid w:val="00776A53"/>
    <w:rsid w:val="007776EF"/>
    <w:rsid w:val="00780549"/>
    <w:rsid w:val="00781C94"/>
    <w:rsid w:val="007A008D"/>
    <w:rsid w:val="007A5288"/>
    <w:rsid w:val="007A6669"/>
    <w:rsid w:val="007B0221"/>
    <w:rsid w:val="007B3992"/>
    <w:rsid w:val="007D755B"/>
    <w:rsid w:val="007E14C0"/>
    <w:rsid w:val="007E20E3"/>
    <w:rsid w:val="007F158F"/>
    <w:rsid w:val="007F5EB7"/>
    <w:rsid w:val="007F785D"/>
    <w:rsid w:val="007F7C76"/>
    <w:rsid w:val="00800023"/>
    <w:rsid w:val="00803B0C"/>
    <w:rsid w:val="00803F55"/>
    <w:rsid w:val="00805B92"/>
    <w:rsid w:val="008103BE"/>
    <w:rsid w:val="008148B2"/>
    <w:rsid w:val="00822B02"/>
    <w:rsid w:val="00824765"/>
    <w:rsid w:val="008251E6"/>
    <w:rsid w:val="00844936"/>
    <w:rsid w:val="008804B2"/>
    <w:rsid w:val="00882DD2"/>
    <w:rsid w:val="00883E1B"/>
    <w:rsid w:val="00887823"/>
    <w:rsid w:val="008C7093"/>
    <w:rsid w:val="008D293A"/>
    <w:rsid w:val="008D5860"/>
    <w:rsid w:val="008D5FF2"/>
    <w:rsid w:val="008E0A7A"/>
    <w:rsid w:val="008F0B15"/>
    <w:rsid w:val="008F4C36"/>
    <w:rsid w:val="00900876"/>
    <w:rsid w:val="009123C3"/>
    <w:rsid w:val="00916BD3"/>
    <w:rsid w:val="00923C1D"/>
    <w:rsid w:val="00926321"/>
    <w:rsid w:val="0093378B"/>
    <w:rsid w:val="00936034"/>
    <w:rsid w:val="00943371"/>
    <w:rsid w:val="00945A23"/>
    <w:rsid w:val="00945D47"/>
    <w:rsid w:val="009524A3"/>
    <w:rsid w:val="00953787"/>
    <w:rsid w:val="009546B5"/>
    <w:rsid w:val="0096724D"/>
    <w:rsid w:val="00967DA9"/>
    <w:rsid w:val="00980050"/>
    <w:rsid w:val="009852B2"/>
    <w:rsid w:val="00990B60"/>
    <w:rsid w:val="00993438"/>
    <w:rsid w:val="00994351"/>
    <w:rsid w:val="00995B0A"/>
    <w:rsid w:val="009A2E92"/>
    <w:rsid w:val="009B1472"/>
    <w:rsid w:val="009B6A91"/>
    <w:rsid w:val="009C5087"/>
    <w:rsid w:val="009C6E64"/>
    <w:rsid w:val="009C730B"/>
    <w:rsid w:val="009D40F7"/>
    <w:rsid w:val="009D55DC"/>
    <w:rsid w:val="009D6BBF"/>
    <w:rsid w:val="009D73A4"/>
    <w:rsid w:val="009E37CC"/>
    <w:rsid w:val="009F7463"/>
    <w:rsid w:val="00A02157"/>
    <w:rsid w:val="00A0453C"/>
    <w:rsid w:val="00A06B68"/>
    <w:rsid w:val="00A1066C"/>
    <w:rsid w:val="00A17D62"/>
    <w:rsid w:val="00A33615"/>
    <w:rsid w:val="00A35F6C"/>
    <w:rsid w:val="00A4427F"/>
    <w:rsid w:val="00A455D3"/>
    <w:rsid w:val="00A524BB"/>
    <w:rsid w:val="00A54729"/>
    <w:rsid w:val="00A5478F"/>
    <w:rsid w:val="00A576A9"/>
    <w:rsid w:val="00A659F7"/>
    <w:rsid w:val="00A77024"/>
    <w:rsid w:val="00A81395"/>
    <w:rsid w:val="00A86A6A"/>
    <w:rsid w:val="00A9601F"/>
    <w:rsid w:val="00AB75B6"/>
    <w:rsid w:val="00AB7C33"/>
    <w:rsid w:val="00AD00B2"/>
    <w:rsid w:val="00AD1B90"/>
    <w:rsid w:val="00AE206C"/>
    <w:rsid w:val="00AE6B90"/>
    <w:rsid w:val="00AF2378"/>
    <w:rsid w:val="00AF2863"/>
    <w:rsid w:val="00B0116A"/>
    <w:rsid w:val="00B021A4"/>
    <w:rsid w:val="00B04CB2"/>
    <w:rsid w:val="00B11D21"/>
    <w:rsid w:val="00B141BC"/>
    <w:rsid w:val="00B147E1"/>
    <w:rsid w:val="00B214BF"/>
    <w:rsid w:val="00B3691E"/>
    <w:rsid w:val="00B447A1"/>
    <w:rsid w:val="00B45EBA"/>
    <w:rsid w:val="00B46989"/>
    <w:rsid w:val="00B60A1A"/>
    <w:rsid w:val="00B6198F"/>
    <w:rsid w:val="00B647FA"/>
    <w:rsid w:val="00B7484E"/>
    <w:rsid w:val="00B75369"/>
    <w:rsid w:val="00B770A7"/>
    <w:rsid w:val="00B77696"/>
    <w:rsid w:val="00B81223"/>
    <w:rsid w:val="00B8276E"/>
    <w:rsid w:val="00B84DEC"/>
    <w:rsid w:val="00B85C68"/>
    <w:rsid w:val="00B85F8C"/>
    <w:rsid w:val="00B870CA"/>
    <w:rsid w:val="00B9035B"/>
    <w:rsid w:val="00B94925"/>
    <w:rsid w:val="00B94A76"/>
    <w:rsid w:val="00B94AD6"/>
    <w:rsid w:val="00B96A02"/>
    <w:rsid w:val="00BA4F13"/>
    <w:rsid w:val="00BA59B2"/>
    <w:rsid w:val="00BB423A"/>
    <w:rsid w:val="00BC3BE3"/>
    <w:rsid w:val="00BD1D93"/>
    <w:rsid w:val="00BD3B58"/>
    <w:rsid w:val="00BD5AAE"/>
    <w:rsid w:val="00BE77CB"/>
    <w:rsid w:val="00BF2778"/>
    <w:rsid w:val="00BF7C8C"/>
    <w:rsid w:val="00C02306"/>
    <w:rsid w:val="00C054E4"/>
    <w:rsid w:val="00C056C6"/>
    <w:rsid w:val="00C06E89"/>
    <w:rsid w:val="00C13EF0"/>
    <w:rsid w:val="00C16051"/>
    <w:rsid w:val="00C31F0E"/>
    <w:rsid w:val="00C33B96"/>
    <w:rsid w:val="00C35BD1"/>
    <w:rsid w:val="00C546C9"/>
    <w:rsid w:val="00C60759"/>
    <w:rsid w:val="00C6424F"/>
    <w:rsid w:val="00C7580F"/>
    <w:rsid w:val="00C7774C"/>
    <w:rsid w:val="00C77DAD"/>
    <w:rsid w:val="00C968A7"/>
    <w:rsid w:val="00C97BF6"/>
    <w:rsid w:val="00CA1C4E"/>
    <w:rsid w:val="00CA2541"/>
    <w:rsid w:val="00CA2A84"/>
    <w:rsid w:val="00CA4609"/>
    <w:rsid w:val="00CA642A"/>
    <w:rsid w:val="00CA701F"/>
    <w:rsid w:val="00CA7314"/>
    <w:rsid w:val="00CA74ED"/>
    <w:rsid w:val="00CB2E11"/>
    <w:rsid w:val="00CB71D3"/>
    <w:rsid w:val="00CC0A5C"/>
    <w:rsid w:val="00CC39A8"/>
    <w:rsid w:val="00CC4E5D"/>
    <w:rsid w:val="00CD32B6"/>
    <w:rsid w:val="00CD5C59"/>
    <w:rsid w:val="00CE0D69"/>
    <w:rsid w:val="00CF5697"/>
    <w:rsid w:val="00CF7A5C"/>
    <w:rsid w:val="00D0062F"/>
    <w:rsid w:val="00D0121D"/>
    <w:rsid w:val="00D02C28"/>
    <w:rsid w:val="00D12570"/>
    <w:rsid w:val="00D12598"/>
    <w:rsid w:val="00D1446B"/>
    <w:rsid w:val="00D31DD0"/>
    <w:rsid w:val="00D36C7C"/>
    <w:rsid w:val="00D50969"/>
    <w:rsid w:val="00D61194"/>
    <w:rsid w:val="00D62B88"/>
    <w:rsid w:val="00D64F4C"/>
    <w:rsid w:val="00D650F0"/>
    <w:rsid w:val="00D74E34"/>
    <w:rsid w:val="00D766AF"/>
    <w:rsid w:val="00D95A23"/>
    <w:rsid w:val="00DA2569"/>
    <w:rsid w:val="00DB2023"/>
    <w:rsid w:val="00DD5C96"/>
    <w:rsid w:val="00DD711C"/>
    <w:rsid w:val="00DE4571"/>
    <w:rsid w:val="00DF4571"/>
    <w:rsid w:val="00E00257"/>
    <w:rsid w:val="00E036FA"/>
    <w:rsid w:val="00E04646"/>
    <w:rsid w:val="00E04FDF"/>
    <w:rsid w:val="00E13DB9"/>
    <w:rsid w:val="00E16652"/>
    <w:rsid w:val="00E17172"/>
    <w:rsid w:val="00E2067E"/>
    <w:rsid w:val="00E403E4"/>
    <w:rsid w:val="00E453CA"/>
    <w:rsid w:val="00E47DC9"/>
    <w:rsid w:val="00E52660"/>
    <w:rsid w:val="00E564D1"/>
    <w:rsid w:val="00E571E0"/>
    <w:rsid w:val="00E63EA9"/>
    <w:rsid w:val="00E711DF"/>
    <w:rsid w:val="00E7468D"/>
    <w:rsid w:val="00E82BE3"/>
    <w:rsid w:val="00E82CE4"/>
    <w:rsid w:val="00E84695"/>
    <w:rsid w:val="00E87F35"/>
    <w:rsid w:val="00E91D40"/>
    <w:rsid w:val="00E95485"/>
    <w:rsid w:val="00E976D9"/>
    <w:rsid w:val="00EA1F04"/>
    <w:rsid w:val="00EA3166"/>
    <w:rsid w:val="00EB0F30"/>
    <w:rsid w:val="00EB2D9C"/>
    <w:rsid w:val="00EB3815"/>
    <w:rsid w:val="00EC6DE6"/>
    <w:rsid w:val="00ED4FAF"/>
    <w:rsid w:val="00EE3599"/>
    <w:rsid w:val="00EE4AE5"/>
    <w:rsid w:val="00EE6E38"/>
    <w:rsid w:val="00EF11FC"/>
    <w:rsid w:val="00EF3721"/>
    <w:rsid w:val="00F02F1E"/>
    <w:rsid w:val="00F104CA"/>
    <w:rsid w:val="00F160D9"/>
    <w:rsid w:val="00F306B9"/>
    <w:rsid w:val="00F33846"/>
    <w:rsid w:val="00F40C76"/>
    <w:rsid w:val="00F45A12"/>
    <w:rsid w:val="00F51BDE"/>
    <w:rsid w:val="00F5347B"/>
    <w:rsid w:val="00F67E1A"/>
    <w:rsid w:val="00F73C76"/>
    <w:rsid w:val="00F744E5"/>
    <w:rsid w:val="00F77F05"/>
    <w:rsid w:val="00F845D6"/>
    <w:rsid w:val="00F92AC0"/>
    <w:rsid w:val="00F932E3"/>
    <w:rsid w:val="00F958FF"/>
    <w:rsid w:val="00F971F0"/>
    <w:rsid w:val="00F97A4C"/>
    <w:rsid w:val="00FA6249"/>
    <w:rsid w:val="00FA6636"/>
    <w:rsid w:val="00FA7F70"/>
    <w:rsid w:val="00FB1170"/>
    <w:rsid w:val="00FB2234"/>
    <w:rsid w:val="00FC016B"/>
    <w:rsid w:val="00FC1B80"/>
    <w:rsid w:val="00FC55DB"/>
    <w:rsid w:val="00FD75D9"/>
    <w:rsid w:val="00FE0F19"/>
    <w:rsid w:val="00FF6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066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05C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705CB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7435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13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87823"/>
    <w:pPr>
      <w:ind w:left="720"/>
      <w:contextualSpacing/>
    </w:pPr>
  </w:style>
  <w:style w:type="character" w:styleId="Hyperlink">
    <w:name w:val="Hyperlink"/>
    <w:basedOn w:val="DefaultParagraphFont"/>
    <w:rsid w:val="00FB22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05C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705CB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7435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13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6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SA\AppData\Roaming\Microsoft\Templates\Memorandu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84EB2-730D-42D3-8267-36C2E5BFC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Memorandum.dot</Template>
  <TotalTime>5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 </vt:lpstr>
    </vt:vector>
  </TitlesOfParts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creator>BERSA</dc:creator>
  <cp:lastModifiedBy>Antonia</cp:lastModifiedBy>
  <cp:revision>4</cp:revision>
  <cp:lastPrinted>2021-12-06T10:37:00Z</cp:lastPrinted>
  <dcterms:created xsi:type="dcterms:W3CDTF">2021-12-06T10:10:00Z</dcterms:created>
  <dcterms:modified xsi:type="dcterms:W3CDTF">2021-12-06T10:37:00Z</dcterms:modified>
</cp:coreProperties>
</file>